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71894" w14:textId="098F8F2A" w:rsidR="009C2414" w:rsidRDefault="009D2F47" w:rsidP="009C2414">
      <w:pPr>
        <w:shd w:val="solid" w:color="FFFFFF" w:fill="FFFFFF"/>
        <w:ind w:right="-3"/>
        <w:jc w:val="right"/>
        <w:rPr>
          <w:rFonts w:cs="Arial"/>
          <w:color w:val="002664"/>
          <w:sz w:val="56"/>
          <w:szCs w:val="56"/>
        </w:rPr>
      </w:pPr>
      <w:r>
        <w:rPr>
          <w:rFonts w:cs="Arial"/>
          <w:color w:val="002664"/>
          <w:sz w:val="56"/>
          <w:szCs w:val="56"/>
        </w:rPr>
        <w:t>NSW Department of Education</w:t>
      </w:r>
    </w:p>
    <w:p w14:paraId="3EEEE342" w14:textId="77777777" w:rsidR="007700DE" w:rsidRDefault="009C2414" w:rsidP="009C2414">
      <w:pPr>
        <w:shd w:val="solid" w:color="FFFFFF" w:fill="FFFFFF"/>
        <w:ind w:right="-3"/>
        <w:jc w:val="right"/>
        <w:rPr>
          <w:rFonts w:cs="Arial"/>
          <w:color w:val="002664"/>
          <w:sz w:val="56"/>
          <w:szCs w:val="56"/>
        </w:rPr>
      </w:pPr>
      <w:r>
        <w:rPr>
          <w:rFonts w:cs="Arial"/>
          <w:color w:val="002664"/>
          <w:sz w:val="56"/>
          <w:szCs w:val="56"/>
        </w:rPr>
        <w:t>Request for Tender</w:t>
      </w:r>
    </w:p>
    <w:p w14:paraId="574BE62F" w14:textId="6B937E48" w:rsidR="009C2414" w:rsidRDefault="009C2414" w:rsidP="00564B2F">
      <w:pPr>
        <w:shd w:val="solid" w:color="FFFFFF" w:fill="FFFFFF"/>
        <w:ind w:right="-3"/>
        <w:jc w:val="right"/>
        <w:rPr>
          <w:lang w:val="en-US"/>
        </w:rPr>
      </w:pPr>
      <w:r w:rsidRPr="009C2414">
        <w:rPr>
          <w:rFonts w:cs="Arial"/>
          <w:color w:val="002664"/>
          <w:sz w:val="56"/>
          <w:szCs w:val="56"/>
        </w:rPr>
        <w:t xml:space="preserve">Part </w:t>
      </w:r>
      <w:r w:rsidR="004C4DC9">
        <w:rPr>
          <w:rFonts w:cs="Arial"/>
          <w:color w:val="002664"/>
          <w:sz w:val="56"/>
          <w:szCs w:val="56"/>
        </w:rPr>
        <w:t>B</w:t>
      </w:r>
      <w:r>
        <w:rPr>
          <w:rFonts w:cs="Arial"/>
          <w:color w:val="002664"/>
          <w:sz w:val="56"/>
          <w:szCs w:val="56"/>
        </w:rPr>
        <w:t xml:space="preserve"> </w:t>
      </w:r>
      <w:r w:rsidRPr="009C2414">
        <w:rPr>
          <w:rFonts w:cs="Arial"/>
          <w:color w:val="002664"/>
          <w:sz w:val="56"/>
          <w:szCs w:val="56"/>
        </w:rPr>
        <w:t>-</w:t>
      </w:r>
      <w:r>
        <w:rPr>
          <w:rFonts w:cs="Arial"/>
          <w:color w:val="002664"/>
          <w:sz w:val="56"/>
          <w:szCs w:val="56"/>
        </w:rPr>
        <w:t xml:space="preserve"> </w:t>
      </w:r>
      <w:r w:rsidRPr="009C2414">
        <w:rPr>
          <w:rFonts w:cs="Arial"/>
          <w:color w:val="002664"/>
          <w:sz w:val="56"/>
          <w:szCs w:val="56"/>
        </w:rPr>
        <w:t>Tender Response Schedules (</w:t>
      </w:r>
      <w:r w:rsidR="00DB5C45">
        <w:rPr>
          <w:rFonts w:cs="Arial"/>
          <w:color w:val="002664"/>
          <w:sz w:val="56"/>
          <w:szCs w:val="56"/>
        </w:rPr>
        <w:t>Non-Price</w:t>
      </w:r>
      <w:r w:rsidRPr="009C2414">
        <w:rPr>
          <w:rFonts w:cs="Arial"/>
          <w:color w:val="002664"/>
          <w:sz w:val="56"/>
          <w:szCs w:val="56"/>
        </w:rPr>
        <w:t>)</w:t>
      </w:r>
    </w:p>
    <w:p w14:paraId="1B8AE827" w14:textId="1182428F" w:rsidR="00564B2F" w:rsidRDefault="00DB5C45" w:rsidP="00564B2F">
      <w:pPr>
        <w:pStyle w:val="CoverPage"/>
        <w:ind w:right="-3"/>
      </w:pPr>
      <w:r>
        <w:t>SI-SWS-2026-P001</w:t>
      </w:r>
    </w:p>
    <w:p w14:paraId="62A42151" w14:textId="77777777" w:rsidR="00564B2F" w:rsidRPr="00564B2F" w:rsidRDefault="00564B2F" w:rsidP="00564B2F">
      <w:pPr>
        <w:shd w:val="solid" w:color="FFFFFF" w:fill="FFFFFF"/>
        <w:ind w:right="-3"/>
        <w:jc w:val="right"/>
        <w:rPr>
          <w:rFonts w:cs="Arial"/>
          <w:color w:val="002664"/>
          <w:sz w:val="56"/>
          <w:szCs w:val="56"/>
        </w:rPr>
        <w:sectPr w:rsidR="00564B2F" w:rsidRPr="00564B2F" w:rsidSect="009C2414">
          <w:headerReference w:type="even" r:id="rId10"/>
          <w:headerReference w:type="default" r:id="rId11"/>
          <w:footerReference w:type="default" r:id="rId12"/>
          <w:headerReference w:type="first" r:id="rId13"/>
          <w:footerReference w:type="first" r:id="rId14"/>
          <w:pgSz w:w="11906" w:h="16838" w:code="9"/>
          <w:pgMar w:top="1440" w:right="1440" w:bottom="1440" w:left="1440" w:header="567" w:footer="567" w:gutter="0"/>
          <w:cols w:space="720"/>
          <w:formProt w:val="0"/>
          <w:vAlign w:val="center"/>
          <w:docGrid w:linePitch="299"/>
        </w:sect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6E6E6"/>
        <w:tblLayout w:type="fixed"/>
        <w:tblLook w:val="0000" w:firstRow="0" w:lastRow="0" w:firstColumn="0" w:lastColumn="0" w:noHBand="0" w:noVBand="0"/>
      </w:tblPr>
      <w:tblGrid>
        <w:gridCol w:w="2263"/>
        <w:gridCol w:w="6753"/>
      </w:tblGrid>
      <w:tr w:rsidR="00CD055D" w:rsidRPr="00CD055D" w14:paraId="2A1D4D0D" w14:textId="77777777" w:rsidTr="00335D76">
        <w:trPr>
          <w:cantSplit/>
        </w:trPr>
        <w:tc>
          <w:tcPr>
            <w:tcW w:w="2263" w:type="dxa"/>
            <w:shd w:val="clear" w:color="auto" w:fill="DBE5F1" w:themeFill="accent1" w:themeFillTint="33"/>
            <w:vAlign w:val="center"/>
          </w:tcPr>
          <w:p w14:paraId="414974D5" w14:textId="518894C2" w:rsidR="008A74DA" w:rsidRPr="00CD055D" w:rsidRDefault="00422565" w:rsidP="00C6780D">
            <w:pPr>
              <w:pStyle w:val="TableNormal10"/>
              <w:rPr>
                <w:b/>
                <w:sz w:val="16"/>
                <w:szCs w:val="18"/>
              </w:rPr>
            </w:pPr>
            <w:r>
              <w:rPr>
                <w:b/>
                <w:sz w:val="16"/>
                <w:szCs w:val="18"/>
              </w:rPr>
              <w:lastRenderedPageBreak/>
              <w:t xml:space="preserve">Tender </w:t>
            </w:r>
            <w:r w:rsidR="008A74DA" w:rsidRPr="00CD055D">
              <w:rPr>
                <w:b/>
                <w:sz w:val="16"/>
                <w:szCs w:val="18"/>
              </w:rPr>
              <w:t xml:space="preserve">RFT </w:t>
            </w:r>
            <w:r>
              <w:rPr>
                <w:b/>
                <w:sz w:val="16"/>
                <w:szCs w:val="18"/>
              </w:rPr>
              <w:t>ID</w:t>
            </w:r>
          </w:p>
        </w:tc>
        <w:sdt>
          <w:sdtPr>
            <w:rPr>
              <w:sz w:val="16"/>
              <w:szCs w:val="18"/>
            </w:rPr>
            <w:id w:val="-74136127"/>
            <w:placeholder>
              <w:docPart w:val="DD358E0E4CAA4676A6CA69950DE739F7"/>
            </w:placeholder>
          </w:sdtPr>
          <w:sdtEndPr/>
          <w:sdtContent>
            <w:tc>
              <w:tcPr>
                <w:tcW w:w="6753" w:type="dxa"/>
                <w:shd w:val="clear" w:color="auto" w:fill="FFFFEB"/>
                <w:vAlign w:val="center"/>
              </w:tcPr>
              <w:p w14:paraId="3A13F150" w14:textId="12F7FB11" w:rsidR="008A74DA" w:rsidRPr="00CD055D" w:rsidRDefault="00DB5C45" w:rsidP="00CD055D">
                <w:pPr>
                  <w:pStyle w:val="TableNormal10"/>
                  <w:rPr>
                    <w:sz w:val="16"/>
                    <w:szCs w:val="18"/>
                  </w:rPr>
                </w:pPr>
                <w:r>
                  <w:rPr>
                    <w:sz w:val="16"/>
                    <w:szCs w:val="18"/>
                  </w:rPr>
                  <w:t>SI-SWS-2026-p001</w:t>
                </w:r>
              </w:p>
            </w:tc>
          </w:sdtContent>
        </w:sdt>
      </w:tr>
      <w:tr w:rsidR="00CD055D" w:rsidRPr="00CD055D" w14:paraId="5C461944" w14:textId="77777777" w:rsidTr="00965DF5">
        <w:trPr>
          <w:cantSplit/>
        </w:trPr>
        <w:tc>
          <w:tcPr>
            <w:tcW w:w="2263" w:type="dxa"/>
            <w:shd w:val="clear" w:color="auto" w:fill="DBE5F1" w:themeFill="accent1" w:themeFillTint="33"/>
            <w:vAlign w:val="center"/>
          </w:tcPr>
          <w:p w14:paraId="4121AE09" w14:textId="6EC93931" w:rsidR="00CD055D" w:rsidRPr="00CD055D" w:rsidRDefault="00422565" w:rsidP="00CD055D">
            <w:pPr>
              <w:pStyle w:val="TableNormal10"/>
              <w:rPr>
                <w:b/>
                <w:sz w:val="16"/>
                <w:szCs w:val="18"/>
              </w:rPr>
            </w:pPr>
            <w:r>
              <w:rPr>
                <w:b/>
                <w:sz w:val="16"/>
                <w:szCs w:val="18"/>
              </w:rPr>
              <w:t>Tender Name</w:t>
            </w:r>
          </w:p>
        </w:tc>
        <w:sdt>
          <w:sdtPr>
            <w:rPr>
              <w:sz w:val="16"/>
              <w:szCs w:val="18"/>
            </w:rPr>
            <w:id w:val="-420414440"/>
            <w:placeholder>
              <w:docPart w:val="92B396BD17F947019D1555BA399D3969"/>
            </w:placeholder>
          </w:sdtPr>
          <w:sdtEndPr/>
          <w:sdtContent>
            <w:tc>
              <w:tcPr>
                <w:tcW w:w="6753" w:type="dxa"/>
                <w:shd w:val="clear" w:color="auto" w:fill="FFFFEB"/>
              </w:tcPr>
              <w:p w14:paraId="441E5F98" w14:textId="4AD1A45C" w:rsidR="00CD055D" w:rsidRPr="00CD055D" w:rsidRDefault="00DB5C45" w:rsidP="00CD055D">
                <w:pPr>
                  <w:pStyle w:val="TableNormal10"/>
                  <w:rPr>
                    <w:sz w:val="16"/>
                    <w:szCs w:val="18"/>
                  </w:rPr>
                </w:pPr>
                <w:r>
                  <w:rPr>
                    <w:sz w:val="16"/>
                    <w:szCs w:val="18"/>
                  </w:rPr>
                  <w:t>Proactive Maintenance</w:t>
                </w:r>
              </w:p>
            </w:tc>
          </w:sdtContent>
        </w:sdt>
      </w:tr>
      <w:tr w:rsidR="00CD055D" w:rsidRPr="00CD055D" w14:paraId="01278AB3" w14:textId="77777777" w:rsidTr="00965DF5">
        <w:trPr>
          <w:cantSplit/>
        </w:trPr>
        <w:tc>
          <w:tcPr>
            <w:tcW w:w="2263" w:type="dxa"/>
            <w:shd w:val="clear" w:color="auto" w:fill="DBE5F1" w:themeFill="accent1" w:themeFillTint="33"/>
            <w:vAlign w:val="center"/>
          </w:tcPr>
          <w:p w14:paraId="084437BF" w14:textId="77777777" w:rsidR="00CD055D" w:rsidRPr="00CD055D" w:rsidRDefault="00CD055D" w:rsidP="00CD055D">
            <w:pPr>
              <w:pStyle w:val="TableNormal10"/>
              <w:rPr>
                <w:b/>
                <w:sz w:val="16"/>
                <w:szCs w:val="18"/>
              </w:rPr>
            </w:pPr>
            <w:r w:rsidRPr="00CD055D">
              <w:rPr>
                <w:b/>
                <w:sz w:val="16"/>
                <w:szCs w:val="18"/>
              </w:rPr>
              <w:t>Closing Time &amp; Date</w:t>
            </w:r>
          </w:p>
        </w:tc>
        <w:tc>
          <w:tcPr>
            <w:tcW w:w="6753" w:type="dxa"/>
            <w:shd w:val="clear" w:color="auto" w:fill="FFFFEB"/>
          </w:tcPr>
          <w:p w14:paraId="3C1B5F65" w14:textId="377AEAE7" w:rsidR="00CD055D" w:rsidRPr="00CD055D" w:rsidRDefault="00DB5C45" w:rsidP="00755F47">
            <w:pPr>
              <w:pStyle w:val="TableNormal10"/>
              <w:rPr>
                <w:sz w:val="16"/>
                <w:szCs w:val="18"/>
              </w:rPr>
            </w:pPr>
            <w:r>
              <w:rPr>
                <w:sz w:val="16"/>
                <w:szCs w:val="18"/>
              </w:rPr>
              <w:t>3pm 7 August 2026</w:t>
            </w:r>
          </w:p>
        </w:tc>
      </w:tr>
    </w:tbl>
    <w:p w14:paraId="52A67ECB" w14:textId="255295A7" w:rsidR="001B3746" w:rsidRPr="00C6780D" w:rsidRDefault="008A74DA" w:rsidP="00C6780D">
      <w:pPr>
        <w:pStyle w:val="Heading1"/>
        <w:rPr>
          <w:rStyle w:val="Hyperlink"/>
          <w:color w:val="002664"/>
          <w:u w:val="none"/>
        </w:rPr>
      </w:pPr>
      <w:bookmarkStart w:id="0" w:name="_Toc277854996"/>
      <w:r w:rsidRPr="00C6780D">
        <w:rPr>
          <w:rStyle w:val="Hyperlink"/>
          <w:color w:val="002664"/>
          <w:u w:val="none"/>
        </w:rPr>
        <w:t>Tenderer Identification</w:t>
      </w:r>
      <w:bookmarkEnd w:id="0"/>
    </w:p>
    <w:tbl>
      <w:tblPr>
        <w:tblW w:w="5003"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6E6E6"/>
        <w:tblLayout w:type="fixed"/>
        <w:tblLook w:val="0000" w:firstRow="0" w:lastRow="0" w:firstColumn="0" w:lastColumn="0" w:noHBand="0" w:noVBand="0"/>
      </w:tblPr>
      <w:tblGrid>
        <w:gridCol w:w="2263"/>
        <w:gridCol w:w="2268"/>
        <w:gridCol w:w="1565"/>
        <w:gridCol w:w="708"/>
        <w:gridCol w:w="2217"/>
      </w:tblGrid>
      <w:tr w:rsidR="008A74DA" w:rsidRPr="008A74DA" w14:paraId="629A95A3" w14:textId="77777777" w:rsidTr="5D1C80EF">
        <w:trPr>
          <w:cantSplit/>
          <w:trHeight w:val="454"/>
        </w:trPr>
        <w:tc>
          <w:tcPr>
            <w:tcW w:w="9021" w:type="dxa"/>
            <w:gridSpan w:val="5"/>
            <w:shd w:val="clear" w:color="auto" w:fill="4F81BD" w:themeFill="accent1"/>
            <w:vAlign w:val="center"/>
          </w:tcPr>
          <w:p w14:paraId="04F8A640" w14:textId="520E92A8" w:rsidR="008A74DA" w:rsidRPr="008A74DA" w:rsidRDefault="008A74DA" w:rsidP="004D4904">
            <w:pPr>
              <w:pStyle w:val="Heading2"/>
            </w:pPr>
            <w:r w:rsidRPr="008A74DA">
              <w:t>ORGANISATION</w:t>
            </w:r>
          </w:p>
          <w:p w14:paraId="02466B9A" w14:textId="63718135" w:rsidR="008A74DA" w:rsidRPr="008A74DA" w:rsidRDefault="008A74DA" w:rsidP="008A74DA">
            <w:pPr>
              <w:spacing w:before="0"/>
              <w:rPr>
                <w:sz w:val="16"/>
                <w:szCs w:val="16"/>
              </w:rPr>
            </w:pPr>
            <w:r w:rsidRPr="008A74DA">
              <w:rPr>
                <w:color w:val="FFFFFF" w:themeColor="background1"/>
                <w:sz w:val="16"/>
                <w:szCs w:val="16"/>
              </w:rPr>
              <w:t>Provide the following information to identify the</w:t>
            </w:r>
            <w:r w:rsidR="002E1C31">
              <w:rPr>
                <w:color w:val="FFFFFF" w:themeColor="background1"/>
                <w:sz w:val="16"/>
                <w:szCs w:val="16"/>
              </w:rPr>
              <w:t xml:space="preserve"> legal entity submitting the tender.</w:t>
            </w:r>
          </w:p>
        </w:tc>
      </w:tr>
      <w:tr w:rsidR="00CD055D" w:rsidRPr="00CD055D" w14:paraId="70E72696" w14:textId="77777777" w:rsidTr="5D1C80EF">
        <w:trPr>
          <w:cantSplit/>
          <w:trHeight w:val="454"/>
        </w:trPr>
        <w:tc>
          <w:tcPr>
            <w:tcW w:w="2263" w:type="dxa"/>
            <w:shd w:val="clear" w:color="auto" w:fill="DBE5F1" w:themeFill="accent1" w:themeFillTint="33"/>
            <w:vAlign w:val="center"/>
          </w:tcPr>
          <w:p w14:paraId="5F6B6BE0" w14:textId="187E10A9" w:rsidR="00CD055D" w:rsidRPr="00CD055D" w:rsidRDefault="00CD055D" w:rsidP="00CD055D">
            <w:pPr>
              <w:pStyle w:val="TableNormal10"/>
              <w:rPr>
                <w:b/>
                <w:sz w:val="16"/>
                <w:szCs w:val="16"/>
              </w:rPr>
            </w:pPr>
            <w:r w:rsidRPr="00CD055D">
              <w:rPr>
                <w:b/>
                <w:sz w:val="16"/>
                <w:szCs w:val="16"/>
              </w:rPr>
              <w:t>Company Name</w:t>
            </w:r>
            <w:r w:rsidRPr="00CD055D">
              <w:rPr>
                <w:b/>
                <w:sz w:val="16"/>
                <w:szCs w:val="16"/>
              </w:rPr>
              <w:br/>
            </w:r>
            <w:r w:rsidRPr="00CD055D">
              <w:rPr>
                <w:sz w:val="16"/>
                <w:szCs w:val="16"/>
              </w:rPr>
              <w:t>(or Partnership Name)</w:t>
            </w:r>
          </w:p>
        </w:tc>
        <w:sdt>
          <w:sdtPr>
            <w:rPr>
              <w:sz w:val="16"/>
              <w:szCs w:val="18"/>
            </w:rPr>
            <w:id w:val="60221966"/>
            <w:placeholder>
              <w:docPart w:val="454E402D094F4188B5CA7D015DBBE1A5"/>
            </w:placeholder>
            <w:showingPlcHdr/>
          </w:sdtPr>
          <w:sdtEndPr>
            <w:rPr>
              <w:szCs w:val="16"/>
            </w:rPr>
          </w:sdtEndPr>
          <w:sdtContent>
            <w:tc>
              <w:tcPr>
                <w:tcW w:w="6758" w:type="dxa"/>
                <w:gridSpan w:val="4"/>
                <w:shd w:val="clear" w:color="auto" w:fill="FFFFEB"/>
              </w:tcPr>
              <w:p w14:paraId="3716632A" w14:textId="38C1080E" w:rsidR="00CD055D" w:rsidRPr="00CD055D" w:rsidRDefault="00CD055D" w:rsidP="00CD055D">
                <w:pPr>
                  <w:pStyle w:val="TableNormal10"/>
                  <w:rPr>
                    <w:sz w:val="16"/>
                    <w:szCs w:val="16"/>
                  </w:rPr>
                </w:pPr>
                <w:r w:rsidRPr="00497E02">
                  <w:rPr>
                    <w:rStyle w:val="PlaceholderText"/>
                    <w:color w:val="auto"/>
                    <w:sz w:val="16"/>
                    <w:szCs w:val="16"/>
                  </w:rPr>
                  <w:t>[Insert]</w:t>
                </w:r>
              </w:p>
            </w:tc>
          </w:sdtContent>
        </w:sdt>
      </w:tr>
      <w:tr w:rsidR="00CD055D" w:rsidRPr="00CD055D" w14:paraId="40EF14C7" w14:textId="77777777" w:rsidTr="5D1C80EF">
        <w:trPr>
          <w:cantSplit/>
          <w:trHeight w:val="454"/>
        </w:trPr>
        <w:tc>
          <w:tcPr>
            <w:tcW w:w="2263" w:type="dxa"/>
            <w:shd w:val="clear" w:color="auto" w:fill="DBE5F1" w:themeFill="accent1" w:themeFillTint="33"/>
            <w:vAlign w:val="center"/>
          </w:tcPr>
          <w:p w14:paraId="008FE476" w14:textId="00B19E0A" w:rsidR="00CD055D" w:rsidRPr="00CD055D" w:rsidRDefault="00CD055D" w:rsidP="00CD055D">
            <w:pPr>
              <w:pStyle w:val="TableNormal10"/>
              <w:rPr>
                <w:b/>
                <w:sz w:val="16"/>
                <w:szCs w:val="16"/>
              </w:rPr>
            </w:pPr>
            <w:r w:rsidRPr="00CD055D">
              <w:rPr>
                <w:b/>
                <w:sz w:val="16"/>
                <w:szCs w:val="16"/>
              </w:rPr>
              <w:t xml:space="preserve">Trading Name </w:t>
            </w:r>
            <w:r w:rsidRPr="00CD055D">
              <w:rPr>
                <w:b/>
                <w:sz w:val="16"/>
                <w:szCs w:val="16"/>
              </w:rPr>
              <w:br/>
            </w:r>
            <w:r w:rsidRPr="00CD055D">
              <w:rPr>
                <w:sz w:val="16"/>
                <w:szCs w:val="16"/>
              </w:rPr>
              <w:t>(if different from above)</w:t>
            </w:r>
          </w:p>
        </w:tc>
        <w:sdt>
          <w:sdtPr>
            <w:rPr>
              <w:sz w:val="16"/>
              <w:szCs w:val="18"/>
            </w:rPr>
            <w:id w:val="1093046429"/>
            <w:placeholder>
              <w:docPart w:val="E6C7AD065145402E98B3F63B9B6FB188"/>
            </w:placeholder>
            <w:showingPlcHdr/>
          </w:sdtPr>
          <w:sdtEndPr>
            <w:rPr>
              <w:szCs w:val="16"/>
            </w:rPr>
          </w:sdtEndPr>
          <w:sdtContent>
            <w:tc>
              <w:tcPr>
                <w:tcW w:w="6758" w:type="dxa"/>
                <w:gridSpan w:val="4"/>
                <w:shd w:val="clear" w:color="auto" w:fill="FFFFEB"/>
              </w:tcPr>
              <w:p w14:paraId="2B3C3CA3" w14:textId="1C9677E0" w:rsidR="00CD055D" w:rsidRPr="00CD055D" w:rsidRDefault="00CD055D" w:rsidP="00CD055D">
                <w:pPr>
                  <w:pStyle w:val="TableNormal10"/>
                  <w:rPr>
                    <w:sz w:val="16"/>
                    <w:szCs w:val="16"/>
                  </w:rPr>
                </w:pPr>
                <w:r w:rsidRPr="00497E02">
                  <w:rPr>
                    <w:rStyle w:val="PlaceholderText"/>
                    <w:color w:val="auto"/>
                    <w:sz w:val="16"/>
                    <w:szCs w:val="16"/>
                  </w:rPr>
                  <w:t>[Insert]</w:t>
                </w:r>
              </w:p>
            </w:tc>
          </w:sdtContent>
        </w:sdt>
      </w:tr>
      <w:tr w:rsidR="00CD055D" w:rsidRPr="00CD055D" w14:paraId="4A80DC7D" w14:textId="77777777" w:rsidTr="5D1C80EF">
        <w:trPr>
          <w:cantSplit/>
          <w:trHeight w:val="454"/>
        </w:trPr>
        <w:tc>
          <w:tcPr>
            <w:tcW w:w="2263" w:type="dxa"/>
            <w:shd w:val="clear" w:color="auto" w:fill="DBE5F1" w:themeFill="accent1" w:themeFillTint="33"/>
            <w:vAlign w:val="center"/>
          </w:tcPr>
          <w:p w14:paraId="64643931" w14:textId="14DFCBB4" w:rsidR="00CD055D" w:rsidRPr="00CD055D" w:rsidRDefault="00CD055D" w:rsidP="00CD055D">
            <w:pPr>
              <w:pStyle w:val="TableNormal10"/>
              <w:rPr>
                <w:b/>
                <w:sz w:val="16"/>
                <w:szCs w:val="16"/>
              </w:rPr>
            </w:pPr>
            <w:r w:rsidRPr="00CD055D">
              <w:rPr>
                <w:b/>
                <w:sz w:val="16"/>
                <w:szCs w:val="16"/>
              </w:rPr>
              <w:t xml:space="preserve">Address of </w:t>
            </w:r>
            <w:r w:rsidR="00436617">
              <w:rPr>
                <w:b/>
                <w:sz w:val="16"/>
                <w:szCs w:val="16"/>
              </w:rPr>
              <w:t xml:space="preserve">ABN </w:t>
            </w:r>
            <w:r w:rsidRPr="00CD055D">
              <w:rPr>
                <w:b/>
                <w:sz w:val="16"/>
                <w:szCs w:val="16"/>
              </w:rPr>
              <w:t>Registered Office</w:t>
            </w:r>
          </w:p>
        </w:tc>
        <w:sdt>
          <w:sdtPr>
            <w:rPr>
              <w:sz w:val="16"/>
              <w:szCs w:val="18"/>
            </w:rPr>
            <w:id w:val="849230565"/>
            <w:placeholder>
              <w:docPart w:val="788911C9C7BA4A2393377D7DF6C518D5"/>
            </w:placeholder>
            <w:showingPlcHdr/>
          </w:sdtPr>
          <w:sdtEndPr>
            <w:rPr>
              <w:szCs w:val="16"/>
            </w:rPr>
          </w:sdtEndPr>
          <w:sdtContent>
            <w:tc>
              <w:tcPr>
                <w:tcW w:w="6758" w:type="dxa"/>
                <w:gridSpan w:val="4"/>
                <w:shd w:val="clear" w:color="auto" w:fill="FFFFEB"/>
              </w:tcPr>
              <w:p w14:paraId="73F2F3D3" w14:textId="55D2EDE1" w:rsidR="00CD055D" w:rsidRPr="00CD055D" w:rsidRDefault="00CD055D" w:rsidP="00CD055D">
                <w:pPr>
                  <w:pStyle w:val="TableNormal10"/>
                  <w:rPr>
                    <w:sz w:val="16"/>
                    <w:szCs w:val="16"/>
                  </w:rPr>
                </w:pPr>
                <w:r w:rsidRPr="00497E02">
                  <w:rPr>
                    <w:rStyle w:val="PlaceholderText"/>
                    <w:color w:val="auto"/>
                    <w:sz w:val="16"/>
                    <w:szCs w:val="16"/>
                  </w:rPr>
                  <w:t>[Insert]</w:t>
                </w:r>
              </w:p>
            </w:tc>
          </w:sdtContent>
        </w:sdt>
      </w:tr>
      <w:tr w:rsidR="00CD055D" w:rsidRPr="00CD055D" w14:paraId="5C77509C" w14:textId="77777777" w:rsidTr="5D1C80EF">
        <w:trPr>
          <w:cantSplit/>
          <w:trHeight w:val="454"/>
        </w:trPr>
        <w:tc>
          <w:tcPr>
            <w:tcW w:w="2263" w:type="dxa"/>
            <w:shd w:val="clear" w:color="auto" w:fill="DBE5F1" w:themeFill="accent1" w:themeFillTint="33"/>
            <w:vAlign w:val="center"/>
          </w:tcPr>
          <w:p w14:paraId="7CEA168E" w14:textId="52E5B990" w:rsidR="00CD055D" w:rsidRPr="00CD055D" w:rsidRDefault="00CD055D" w:rsidP="00CD055D">
            <w:pPr>
              <w:pStyle w:val="TableNormal10"/>
              <w:rPr>
                <w:b/>
                <w:sz w:val="16"/>
                <w:szCs w:val="16"/>
              </w:rPr>
            </w:pPr>
            <w:r w:rsidRPr="00CD055D">
              <w:rPr>
                <w:b/>
                <w:sz w:val="16"/>
                <w:szCs w:val="16"/>
              </w:rPr>
              <w:t xml:space="preserve">Site Address </w:t>
            </w:r>
            <w:r w:rsidRPr="00CD055D">
              <w:rPr>
                <w:b/>
                <w:sz w:val="16"/>
                <w:szCs w:val="16"/>
              </w:rPr>
              <w:br/>
            </w:r>
            <w:r w:rsidRPr="00CD055D">
              <w:rPr>
                <w:sz w:val="16"/>
                <w:szCs w:val="16"/>
              </w:rPr>
              <w:t>(Principal Place of Business)</w:t>
            </w:r>
          </w:p>
        </w:tc>
        <w:sdt>
          <w:sdtPr>
            <w:rPr>
              <w:sz w:val="16"/>
              <w:szCs w:val="18"/>
            </w:rPr>
            <w:id w:val="-1786344613"/>
            <w:placeholder>
              <w:docPart w:val="A183D9D188724E5A91509F84A4ECA26C"/>
            </w:placeholder>
            <w:showingPlcHdr/>
          </w:sdtPr>
          <w:sdtEndPr>
            <w:rPr>
              <w:szCs w:val="16"/>
            </w:rPr>
          </w:sdtEndPr>
          <w:sdtContent>
            <w:tc>
              <w:tcPr>
                <w:tcW w:w="6758" w:type="dxa"/>
                <w:gridSpan w:val="4"/>
                <w:shd w:val="clear" w:color="auto" w:fill="FFFFEB"/>
              </w:tcPr>
              <w:p w14:paraId="3B7040EB" w14:textId="3AB6F82C" w:rsidR="00CD055D" w:rsidRPr="00CD055D" w:rsidRDefault="00CD055D" w:rsidP="00CD055D">
                <w:pPr>
                  <w:pStyle w:val="TableNormal10"/>
                  <w:rPr>
                    <w:sz w:val="16"/>
                    <w:szCs w:val="16"/>
                  </w:rPr>
                </w:pPr>
                <w:r w:rsidRPr="00497E02">
                  <w:rPr>
                    <w:rStyle w:val="PlaceholderText"/>
                    <w:color w:val="auto"/>
                    <w:sz w:val="16"/>
                    <w:szCs w:val="16"/>
                  </w:rPr>
                  <w:t>[Insert]</w:t>
                </w:r>
              </w:p>
            </w:tc>
          </w:sdtContent>
        </w:sdt>
      </w:tr>
      <w:tr w:rsidR="00CD055D" w:rsidRPr="00CD055D" w14:paraId="59678D6D" w14:textId="77777777" w:rsidTr="5D1C80EF">
        <w:trPr>
          <w:cantSplit/>
          <w:trHeight w:val="454"/>
        </w:trPr>
        <w:tc>
          <w:tcPr>
            <w:tcW w:w="2263" w:type="dxa"/>
            <w:shd w:val="clear" w:color="auto" w:fill="DBE5F1" w:themeFill="accent1" w:themeFillTint="33"/>
            <w:vAlign w:val="center"/>
          </w:tcPr>
          <w:p w14:paraId="7524209B" w14:textId="56F39150" w:rsidR="00CD055D" w:rsidRPr="00CD055D" w:rsidRDefault="00CD055D" w:rsidP="00CD055D">
            <w:pPr>
              <w:pStyle w:val="TableNormal10"/>
              <w:rPr>
                <w:b/>
                <w:sz w:val="16"/>
                <w:szCs w:val="16"/>
              </w:rPr>
            </w:pPr>
            <w:r w:rsidRPr="00CD055D">
              <w:rPr>
                <w:b/>
                <w:sz w:val="16"/>
                <w:szCs w:val="16"/>
              </w:rPr>
              <w:t xml:space="preserve">Postal Address </w:t>
            </w:r>
            <w:r w:rsidRPr="00CD055D">
              <w:rPr>
                <w:b/>
                <w:sz w:val="16"/>
                <w:szCs w:val="16"/>
              </w:rPr>
              <w:br/>
            </w:r>
            <w:r w:rsidR="004F75DC">
              <w:rPr>
                <w:sz w:val="16"/>
                <w:szCs w:val="16"/>
              </w:rPr>
              <w:t>(</w:t>
            </w:r>
            <w:r w:rsidR="00436617">
              <w:rPr>
                <w:sz w:val="16"/>
                <w:szCs w:val="16"/>
              </w:rPr>
              <w:t xml:space="preserve">if </w:t>
            </w:r>
            <w:r w:rsidR="004F75DC">
              <w:rPr>
                <w:sz w:val="16"/>
                <w:szCs w:val="16"/>
              </w:rPr>
              <w:t>different from above)</w:t>
            </w:r>
          </w:p>
        </w:tc>
        <w:sdt>
          <w:sdtPr>
            <w:rPr>
              <w:sz w:val="16"/>
              <w:szCs w:val="18"/>
            </w:rPr>
            <w:id w:val="-394280646"/>
            <w:placeholder>
              <w:docPart w:val="F226F9E9676E493980E21B804EE8F671"/>
            </w:placeholder>
            <w:showingPlcHdr/>
          </w:sdtPr>
          <w:sdtEndPr>
            <w:rPr>
              <w:szCs w:val="16"/>
            </w:rPr>
          </w:sdtEndPr>
          <w:sdtContent>
            <w:tc>
              <w:tcPr>
                <w:tcW w:w="6758" w:type="dxa"/>
                <w:gridSpan w:val="4"/>
                <w:shd w:val="clear" w:color="auto" w:fill="FFFFEB"/>
              </w:tcPr>
              <w:p w14:paraId="0603C349" w14:textId="1711AAB5" w:rsidR="00CD055D" w:rsidRPr="00CD055D" w:rsidRDefault="00CD055D" w:rsidP="00CD055D">
                <w:pPr>
                  <w:pStyle w:val="TableNormal10"/>
                  <w:rPr>
                    <w:sz w:val="16"/>
                    <w:szCs w:val="16"/>
                  </w:rPr>
                </w:pPr>
                <w:r w:rsidRPr="00497E02">
                  <w:rPr>
                    <w:rStyle w:val="PlaceholderText"/>
                    <w:color w:val="auto"/>
                    <w:sz w:val="16"/>
                    <w:szCs w:val="16"/>
                  </w:rPr>
                  <w:t>[Insert]</w:t>
                </w:r>
              </w:p>
            </w:tc>
          </w:sdtContent>
        </w:sdt>
      </w:tr>
      <w:tr w:rsidR="00CD055D" w:rsidRPr="00CD055D" w14:paraId="14990100" w14:textId="77777777" w:rsidTr="00DB5C45">
        <w:trPr>
          <w:cantSplit/>
        </w:trPr>
        <w:tc>
          <w:tcPr>
            <w:tcW w:w="2263" w:type="dxa"/>
            <w:shd w:val="clear" w:color="auto" w:fill="DBE5F1" w:themeFill="accent1" w:themeFillTint="33"/>
            <w:vAlign w:val="center"/>
          </w:tcPr>
          <w:p w14:paraId="32702921" w14:textId="38F4FC03" w:rsidR="008A74DA" w:rsidRPr="00CD055D" w:rsidRDefault="008A74DA" w:rsidP="00C6780D">
            <w:pPr>
              <w:pStyle w:val="TableNormal10"/>
              <w:rPr>
                <w:b/>
                <w:sz w:val="16"/>
                <w:szCs w:val="16"/>
              </w:rPr>
            </w:pPr>
            <w:r w:rsidRPr="00CD055D">
              <w:rPr>
                <w:b/>
                <w:sz w:val="16"/>
                <w:szCs w:val="16"/>
              </w:rPr>
              <w:t>ABN</w:t>
            </w:r>
          </w:p>
        </w:tc>
        <w:sdt>
          <w:sdtPr>
            <w:rPr>
              <w:sz w:val="16"/>
              <w:szCs w:val="18"/>
            </w:rPr>
            <w:id w:val="-56400120"/>
            <w:placeholder>
              <w:docPart w:val="D86A2E020DAD42B49FA1AD77D8FC548C"/>
            </w:placeholder>
            <w:showingPlcHdr/>
          </w:sdtPr>
          <w:sdtEndPr>
            <w:rPr>
              <w:szCs w:val="16"/>
            </w:rPr>
          </w:sdtEndPr>
          <w:sdtContent>
            <w:tc>
              <w:tcPr>
                <w:tcW w:w="2268" w:type="dxa"/>
                <w:shd w:val="clear" w:color="auto" w:fill="FFFFEB"/>
                <w:vAlign w:val="center"/>
              </w:tcPr>
              <w:p w14:paraId="5EA98D41" w14:textId="73BDFD4D" w:rsidR="008A74DA" w:rsidRPr="00CD055D" w:rsidRDefault="00CD055D" w:rsidP="00C6780D">
                <w:pPr>
                  <w:pStyle w:val="TableNormal10"/>
                  <w:rPr>
                    <w:sz w:val="16"/>
                    <w:szCs w:val="16"/>
                  </w:rPr>
                </w:pPr>
                <w:r w:rsidRPr="00CD055D">
                  <w:rPr>
                    <w:rStyle w:val="PlaceholderText"/>
                    <w:color w:val="auto"/>
                    <w:sz w:val="16"/>
                    <w:szCs w:val="16"/>
                  </w:rPr>
                  <w:t>[Insert]</w:t>
                </w:r>
              </w:p>
            </w:tc>
          </w:sdtContent>
        </w:sdt>
        <w:tc>
          <w:tcPr>
            <w:tcW w:w="1565" w:type="dxa"/>
            <w:shd w:val="clear" w:color="auto" w:fill="DBE5F1" w:themeFill="accent1" w:themeFillTint="33"/>
            <w:vAlign w:val="center"/>
          </w:tcPr>
          <w:p w14:paraId="299CD5D9" w14:textId="0DF22DD9" w:rsidR="008A74DA" w:rsidRPr="00CD055D" w:rsidRDefault="008A74DA" w:rsidP="00C6780D">
            <w:pPr>
              <w:pStyle w:val="TableNormal10"/>
              <w:rPr>
                <w:b/>
                <w:sz w:val="16"/>
                <w:szCs w:val="16"/>
              </w:rPr>
            </w:pPr>
            <w:r w:rsidRPr="00CD055D">
              <w:rPr>
                <w:b/>
                <w:sz w:val="16"/>
                <w:szCs w:val="16"/>
              </w:rPr>
              <w:t>ACN</w:t>
            </w:r>
          </w:p>
        </w:tc>
        <w:sdt>
          <w:sdtPr>
            <w:rPr>
              <w:sz w:val="16"/>
              <w:szCs w:val="18"/>
            </w:rPr>
            <w:id w:val="-1593008984"/>
            <w:placeholder>
              <w:docPart w:val="09B9BE7757184381B954B7EB6C08EA37"/>
            </w:placeholder>
            <w:showingPlcHdr/>
          </w:sdtPr>
          <w:sdtEndPr>
            <w:rPr>
              <w:szCs w:val="16"/>
            </w:rPr>
          </w:sdtEndPr>
          <w:sdtContent>
            <w:tc>
              <w:tcPr>
                <w:tcW w:w="2925" w:type="dxa"/>
                <w:gridSpan w:val="2"/>
                <w:shd w:val="clear" w:color="auto" w:fill="FFFFEB"/>
                <w:vAlign w:val="center"/>
              </w:tcPr>
              <w:p w14:paraId="13E6B421" w14:textId="14026234" w:rsidR="008A74DA" w:rsidRPr="00CD055D" w:rsidRDefault="00CD055D" w:rsidP="00C6780D">
                <w:pPr>
                  <w:pStyle w:val="TableNormal10"/>
                  <w:rPr>
                    <w:sz w:val="16"/>
                    <w:szCs w:val="16"/>
                  </w:rPr>
                </w:pPr>
                <w:r w:rsidRPr="00CD055D">
                  <w:rPr>
                    <w:rStyle w:val="PlaceholderText"/>
                    <w:color w:val="auto"/>
                    <w:sz w:val="16"/>
                    <w:szCs w:val="16"/>
                  </w:rPr>
                  <w:t>[Insert]</w:t>
                </w:r>
              </w:p>
            </w:tc>
          </w:sdtContent>
        </w:sdt>
      </w:tr>
      <w:tr w:rsidR="008A74DA" w:rsidRPr="008A74DA" w14:paraId="7FCCF404" w14:textId="77777777" w:rsidTr="5D1C80EF">
        <w:trPr>
          <w:cantSplit/>
          <w:trHeight w:val="454"/>
        </w:trPr>
        <w:tc>
          <w:tcPr>
            <w:tcW w:w="9021" w:type="dxa"/>
            <w:gridSpan w:val="5"/>
            <w:shd w:val="clear" w:color="auto" w:fill="4F81BD" w:themeFill="accent1"/>
            <w:vAlign w:val="center"/>
          </w:tcPr>
          <w:p w14:paraId="1EDD25F8" w14:textId="62A279CC" w:rsidR="008A74DA" w:rsidRPr="008A74DA" w:rsidRDefault="008A74DA" w:rsidP="004D4904">
            <w:pPr>
              <w:pStyle w:val="Heading2"/>
            </w:pPr>
            <w:r>
              <w:t>TENDERER CONTACT DETAILS</w:t>
            </w:r>
          </w:p>
          <w:p w14:paraId="25065A8F" w14:textId="0E29CA41" w:rsidR="008A74DA" w:rsidRPr="008A74DA" w:rsidRDefault="008A74DA" w:rsidP="008A74DA">
            <w:pPr>
              <w:spacing w:before="0"/>
              <w:rPr>
                <w:sz w:val="16"/>
                <w:szCs w:val="16"/>
              </w:rPr>
            </w:pPr>
            <w:r w:rsidRPr="008A74DA">
              <w:rPr>
                <w:color w:val="FFFFFF" w:themeColor="background1"/>
                <w:sz w:val="16"/>
                <w:szCs w:val="16"/>
              </w:rPr>
              <w:t xml:space="preserve">Provide </w:t>
            </w:r>
            <w:r>
              <w:rPr>
                <w:color w:val="FFFFFF" w:themeColor="background1"/>
                <w:sz w:val="16"/>
                <w:szCs w:val="16"/>
              </w:rPr>
              <w:t>details for the representative of the tenderer who may be contacted for queries or clarifications in relation to the RFT.</w:t>
            </w:r>
          </w:p>
        </w:tc>
      </w:tr>
      <w:tr w:rsidR="00CD055D" w:rsidRPr="00CD055D" w14:paraId="6E206C42" w14:textId="77777777" w:rsidTr="00DB5C45">
        <w:trPr>
          <w:cantSplit/>
        </w:trPr>
        <w:tc>
          <w:tcPr>
            <w:tcW w:w="2263" w:type="dxa"/>
            <w:shd w:val="clear" w:color="auto" w:fill="DBE5F1" w:themeFill="accent1" w:themeFillTint="33"/>
            <w:vAlign w:val="center"/>
          </w:tcPr>
          <w:p w14:paraId="077D5364" w14:textId="703464AC" w:rsidR="00CD055D" w:rsidRPr="00CD055D" w:rsidRDefault="001D37E1" w:rsidP="00CD055D">
            <w:pPr>
              <w:pStyle w:val="TableNormal10"/>
              <w:rPr>
                <w:b/>
                <w:sz w:val="16"/>
                <w:szCs w:val="16"/>
              </w:rPr>
            </w:pPr>
            <w:r>
              <w:rPr>
                <w:b/>
                <w:sz w:val="16"/>
                <w:szCs w:val="16"/>
              </w:rPr>
              <w:t xml:space="preserve">Tenderer </w:t>
            </w:r>
            <w:r w:rsidR="007E49E0">
              <w:rPr>
                <w:b/>
                <w:sz w:val="16"/>
                <w:szCs w:val="16"/>
              </w:rPr>
              <w:t xml:space="preserve">Contact </w:t>
            </w:r>
            <w:r w:rsidR="00CD055D" w:rsidRPr="00CD055D">
              <w:rPr>
                <w:b/>
                <w:sz w:val="16"/>
                <w:szCs w:val="16"/>
              </w:rPr>
              <w:t>Name</w:t>
            </w:r>
          </w:p>
        </w:tc>
        <w:sdt>
          <w:sdtPr>
            <w:rPr>
              <w:sz w:val="16"/>
              <w:szCs w:val="18"/>
            </w:rPr>
            <w:id w:val="-1533107932"/>
            <w:placeholder>
              <w:docPart w:val="3A5A3BA7F1A747268CCFE83D3349C8FB"/>
            </w:placeholder>
            <w:showingPlcHdr/>
          </w:sdtPr>
          <w:sdtEndPr>
            <w:rPr>
              <w:szCs w:val="16"/>
            </w:rPr>
          </w:sdtEndPr>
          <w:sdtContent>
            <w:tc>
              <w:tcPr>
                <w:tcW w:w="2268" w:type="dxa"/>
                <w:shd w:val="clear" w:color="auto" w:fill="FFFFEB"/>
              </w:tcPr>
              <w:p w14:paraId="6DF4E809" w14:textId="27605563" w:rsidR="00CD055D" w:rsidRPr="00CD055D" w:rsidRDefault="00CD055D" w:rsidP="00CD055D">
                <w:pPr>
                  <w:pStyle w:val="TableNormal10"/>
                  <w:rPr>
                    <w:sz w:val="16"/>
                    <w:szCs w:val="16"/>
                  </w:rPr>
                </w:pPr>
                <w:r w:rsidRPr="007913E8">
                  <w:rPr>
                    <w:rStyle w:val="PlaceholderText"/>
                    <w:color w:val="auto"/>
                    <w:sz w:val="16"/>
                    <w:szCs w:val="16"/>
                  </w:rPr>
                  <w:t>[Insert]</w:t>
                </w:r>
              </w:p>
            </w:tc>
          </w:sdtContent>
        </w:sdt>
        <w:tc>
          <w:tcPr>
            <w:tcW w:w="1565" w:type="dxa"/>
            <w:shd w:val="clear" w:color="auto" w:fill="DBE5F1" w:themeFill="accent1" w:themeFillTint="33"/>
            <w:vAlign w:val="center"/>
          </w:tcPr>
          <w:p w14:paraId="677690C3" w14:textId="3A1629C4" w:rsidR="00CD055D" w:rsidRPr="00CD055D" w:rsidRDefault="00A400AE" w:rsidP="00CD055D">
            <w:pPr>
              <w:pStyle w:val="TableNormal10"/>
              <w:rPr>
                <w:b/>
                <w:sz w:val="16"/>
                <w:szCs w:val="16"/>
              </w:rPr>
            </w:pPr>
            <w:r>
              <w:rPr>
                <w:b/>
                <w:sz w:val="16"/>
                <w:szCs w:val="16"/>
              </w:rPr>
              <w:t>Te</w:t>
            </w:r>
            <w:r w:rsidR="00CA414F">
              <w:rPr>
                <w:b/>
                <w:sz w:val="16"/>
                <w:szCs w:val="16"/>
              </w:rPr>
              <w:t xml:space="preserve">nderer </w:t>
            </w:r>
            <w:r w:rsidR="00DB5C45">
              <w:rPr>
                <w:b/>
                <w:sz w:val="16"/>
                <w:szCs w:val="16"/>
              </w:rPr>
              <w:t>C</w:t>
            </w:r>
            <w:r w:rsidR="00CA414F">
              <w:rPr>
                <w:b/>
                <w:sz w:val="16"/>
                <w:szCs w:val="16"/>
              </w:rPr>
              <w:t xml:space="preserve">ontact </w:t>
            </w:r>
            <w:r w:rsidR="00CD055D" w:rsidRPr="00CD055D">
              <w:rPr>
                <w:b/>
                <w:sz w:val="16"/>
                <w:szCs w:val="16"/>
              </w:rPr>
              <w:t>Position</w:t>
            </w:r>
          </w:p>
        </w:tc>
        <w:sdt>
          <w:sdtPr>
            <w:rPr>
              <w:sz w:val="16"/>
              <w:szCs w:val="18"/>
            </w:rPr>
            <w:id w:val="265360106"/>
            <w:placeholder>
              <w:docPart w:val="1FA7BD0BAC1D44F09A784AF34F5D4F98"/>
            </w:placeholder>
            <w:showingPlcHdr/>
          </w:sdtPr>
          <w:sdtEndPr>
            <w:rPr>
              <w:szCs w:val="16"/>
            </w:rPr>
          </w:sdtEndPr>
          <w:sdtContent>
            <w:tc>
              <w:tcPr>
                <w:tcW w:w="2925" w:type="dxa"/>
                <w:gridSpan w:val="2"/>
                <w:shd w:val="clear" w:color="auto" w:fill="FFFFEB"/>
              </w:tcPr>
              <w:p w14:paraId="4A9C6D78" w14:textId="054D4376" w:rsidR="00CD055D" w:rsidRPr="00CD055D" w:rsidRDefault="00CD055D" w:rsidP="00CD055D">
                <w:pPr>
                  <w:pStyle w:val="TableNormal10"/>
                  <w:rPr>
                    <w:sz w:val="16"/>
                    <w:szCs w:val="16"/>
                  </w:rPr>
                </w:pPr>
                <w:r w:rsidRPr="00FA750E">
                  <w:rPr>
                    <w:rStyle w:val="PlaceholderText"/>
                    <w:color w:val="auto"/>
                    <w:sz w:val="16"/>
                    <w:szCs w:val="16"/>
                  </w:rPr>
                  <w:t>[Insert]</w:t>
                </w:r>
              </w:p>
            </w:tc>
          </w:sdtContent>
        </w:sdt>
      </w:tr>
      <w:tr w:rsidR="00CD055D" w:rsidRPr="00CD055D" w14:paraId="34C96C2B" w14:textId="77777777" w:rsidTr="00DB5C45">
        <w:trPr>
          <w:cantSplit/>
        </w:trPr>
        <w:tc>
          <w:tcPr>
            <w:tcW w:w="2263" w:type="dxa"/>
            <w:shd w:val="clear" w:color="auto" w:fill="DBE5F1" w:themeFill="accent1" w:themeFillTint="33"/>
            <w:vAlign w:val="center"/>
          </w:tcPr>
          <w:p w14:paraId="1EEADB93" w14:textId="0621E460" w:rsidR="00CD055D" w:rsidRPr="00CD055D" w:rsidRDefault="00A400AE" w:rsidP="00CD055D">
            <w:pPr>
              <w:pStyle w:val="TableNormal10"/>
              <w:rPr>
                <w:b/>
                <w:sz w:val="16"/>
                <w:szCs w:val="16"/>
              </w:rPr>
            </w:pPr>
            <w:r>
              <w:rPr>
                <w:b/>
                <w:sz w:val="16"/>
                <w:szCs w:val="16"/>
              </w:rPr>
              <w:t xml:space="preserve">Tenderer </w:t>
            </w:r>
            <w:r w:rsidR="00CA414F">
              <w:rPr>
                <w:b/>
                <w:sz w:val="16"/>
                <w:szCs w:val="16"/>
              </w:rPr>
              <w:t xml:space="preserve">Contact </w:t>
            </w:r>
            <w:r w:rsidR="00CD055D" w:rsidRPr="00CD055D">
              <w:rPr>
                <w:b/>
                <w:sz w:val="16"/>
                <w:szCs w:val="16"/>
              </w:rPr>
              <w:t>Telephone</w:t>
            </w:r>
          </w:p>
        </w:tc>
        <w:sdt>
          <w:sdtPr>
            <w:rPr>
              <w:sz w:val="16"/>
              <w:szCs w:val="18"/>
            </w:rPr>
            <w:id w:val="973493773"/>
            <w:placeholder>
              <w:docPart w:val="3596C78B108E41EDA83F58441F8DE7E0"/>
            </w:placeholder>
            <w:showingPlcHdr/>
          </w:sdtPr>
          <w:sdtEndPr>
            <w:rPr>
              <w:szCs w:val="16"/>
            </w:rPr>
          </w:sdtEndPr>
          <w:sdtContent>
            <w:tc>
              <w:tcPr>
                <w:tcW w:w="2268" w:type="dxa"/>
                <w:shd w:val="clear" w:color="auto" w:fill="FFFFEB"/>
              </w:tcPr>
              <w:p w14:paraId="32F6642E" w14:textId="3D389E10" w:rsidR="00CD055D" w:rsidRPr="00CD055D" w:rsidRDefault="00CD055D" w:rsidP="00CD055D">
                <w:pPr>
                  <w:pStyle w:val="TableNormal10"/>
                  <w:rPr>
                    <w:sz w:val="16"/>
                    <w:szCs w:val="16"/>
                  </w:rPr>
                </w:pPr>
                <w:r w:rsidRPr="007913E8">
                  <w:rPr>
                    <w:rStyle w:val="PlaceholderText"/>
                    <w:color w:val="auto"/>
                    <w:sz w:val="16"/>
                    <w:szCs w:val="16"/>
                  </w:rPr>
                  <w:t>[Insert]</w:t>
                </w:r>
              </w:p>
            </w:tc>
          </w:sdtContent>
        </w:sdt>
        <w:tc>
          <w:tcPr>
            <w:tcW w:w="1565" w:type="dxa"/>
            <w:shd w:val="clear" w:color="auto" w:fill="DBE5F1" w:themeFill="accent1" w:themeFillTint="33"/>
            <w:vAlign w:val="center"/>
          </w:tcPr>
          <w:p w14:paraId="316E0105" w14:textId="2677CD40" w:rsidR="00CD055D" w:rsidRPr="00CD055D" w:rsidRDefault="00CA414F" w:rsidP="00CD055D">
            <w:pPr>
              <w:pStyle w:val="TableNormal10"/>
              <w:rPr>
                <w:b/>
                <w:sz w:val="16"/>
                <w:szCs w:val="16"/>
              </w:rPr>
            </w:pPr>
            <w:r>
              <w:rPr>
                <w:b/>
                <w:sz w:val="16"/>
                <w:szCs w:val="16"/>
              </w:rPr>
              <w:t xml:space="preserve">Tenderer Contact </w:t>
            </w:r>
            <w:r w:rsidR="00CD055D" w:rsidRPr="00CD055D">
              <w:rPr>
                <w:b/>
                <w:sz w:val="16"/>
                <w:szCs w:val="16"/>
              </w:rPr>
              <w:t>Email</w:t>
            </w:r>
          </w:p>
        </w:tc>
        <w:sdt>
          <w:sdtPr>
            <w:rPr>
              <w:sz w:val="16"/>
              <w:szCs w:val="18"/>
            </w:rPr>
            <w:id w:val="931554101"/>
            <w:placeholder>
              <w:docPart w:val="90D8E0CC898346E895E9FDA5FB8DC68F"/>
            </w:placeholder>
            <w:showingPlcHdr/>
          </w:sdtPr>
          <w:sdtEndPr>
            <w:rPr>
              <w:szCs w:val="16"/>
            </w:rPr>
          </w:sdtEndPr>
          <w:sdtContent>
            <w:tc>
              <w:tcPr>
                <w:tcW w:w="2925" w:type="dxa"/>
                <w:gridSpan w:val="2"/>
                <w:shd w:val="clear" w:color="auto" w:fill="FFFFEB"/>
              </w:tcPr>
              <w:p w14:paraId="6429DB28" w14:textId="1DE45D53" w:rsidR="00CD055D" w:rsidRPr="00CD055D" w:rsidRDefault="00CD055D" w:rsidP="00CD055D">
                <w:pPr>
                  <w:pStyle w:val="TableNormal10"/>
                  <w:rPr>
                    <w:sz w:val="16"/>
                    <w:szCs w:val="16"/>
                  </w:rPr>
                </w:pPr>
                <w:r w:rsidRPr="00FA750E">
                  <w:rPr>
                    <w:rStyle w:val="PlaceholderText"/>
                    <w:color w:val="auto"/>
                    <w:sz w:val="16"/>
                    <w:szCs w:val="16"/>
                  </w:rPr>
                  <w:t>[Insert]</w:t>
                </w:r>
              </w:p>
            </w:tc>
          </w:sdtContent>
        </w:sdt>
      </w:tr>
      <w:tr w:rsidR="001D37E1" w:rsidRPr="00CD055D" w14:paraId="7DA9AACF" w14:textId="77777777" w:rsidTr="00DB5C45">
        <w:trPr>
          <w:cantSplit/>
        </w:trPr>
        <w:tc>
          <w:tcPr>
            <w:tcW w:w="2263" w:type="dxa"/>
            <w:shd w:val="clear" w:color="auto" w:fill="DBE5F1" w:themeFill="accent1" w:themeFillTint="33"/>
            <w:vAlign w:val="center"/>
          </w:tcPr>
          <w:p w14:paraId="0691E4E7" w14:textId="2ED5BDE4" w:rsidR="001D37E1" w:rsidRPr="00CD055D" w:rsidRDefault="007E49E0" w:rsidP="00CD055D">
            <w:pPr>
              <w:pStyle w:val="TableNormal10"/>
              <w:rPr>
                <w:b/>
                <w:sz w:val="16"/>
                <w:szCs w:val="16"/>
              </w:rPr>
            </w:pPr>
            <w:r>
              <w:rPr>
                <w:b/>
                <w:sz w:val="16"/>
                <w:szCs w:val="16"/>
              </w:rPr>
              <w:t>Director Name</w:t>
            </w:r>
          </w:p>
        </w:tc>
        <w:sdt>
          <w:sdtPr>
            <w:rPr>
              <w:sz w:val="16"/>
              <w:szCs w:val="18"/>
            </w:rPr>
            <w:id w:val="1830859457"/>
            <w:placeholder>
              <w:docPart w:val="63B9D3111EEC4698B0F68DAA8E00DCDF"/>
            </w:placeholder>
            <w:showingPlcHdr/>
          </w:sdtPr>
          <w:sdtEndPr>
            <w:rPr>
              <w:szCs w:val="16"/>
            </w:rPr>
          </w:sdtEndPr>
          <w:sdtContent>
            <w:tc>
              <w:tcPr>
                <w:tcW w:w="2268" w:type="dxa"/>
                <w:shd w:val="clear" w:color="auto" w:fill="FFFFEB"/>
              </w:tcPr>
              <w:p w14:paraId="260729E4" w14:textId="7C634FD8" w:rsidR="001D37E1" w:rsidRDefault="007E49E0" w:rsidP="00CD055D">
                <w:pPr>
                  <w:pStyle w:val="TableNormal10"/>
                  <w:rPr>
                    <w:sz w:val="16"/>
                    <w:szCs w:val="18"/>
                  </w:rPr>
                </w:pPr>
                <w:r w:rsidRPr="007913E8">
                  <w:rPr>
                    <w:rStyle w:val="PlaceholderText"/>
                    <w:color w:val="auto"/>
                    <w:sz w:val="16"/>
                    <w:szCs w:val="16"/>
                  </w:rPr>
                  <w:t>[Insert]</w:t>
                </w:r>
              </w:p>
            </w:tc>
          </w:sdtContent>
        </w:sdt>
        <w:tc>
          <w:tcPr>
            <w:tcW w:w="1565" w:type="dxa"/>
            <w:shd w:val="clear" w:color="auto" w:fill="DBE5F1" w:themeFill="accent1" w:themeFillTint="33"/>
            <w:vAlign w:val="center"/>
          </w:tcPr>
          <w:p w14:paraId="7BDEDD9A" w14:textId="144B6C11" w:rsidR="001D37E1" w:rsidRPr="00CD055D" w:rsidRDefault="007E49E0" w:rsidP="00CD055D">
            <w:pPr>
              <w:pStyle w:val="TableNormal10"/>
              <w:rPr>
                <w:b/>
                <w:sz w:val="16"/>
                <w:szCs w:val="16"/>
              </w:rPr>
            </w:pPr>
            <w:r>
              <w:rPr>
                <w:b/>
                <w:sz w:val="16"/>
                <w:szCs w:val="16"/>
              </w:rPr>
              <w:t xml:space="preserve">Contact </w:t>
            </w:r>
            <w:r w:rsidR="00DB5C45">
              <w:rPr>
                <w:b/>
                <w:sz w:val="16"/>
                <w:szCs w:val="16"/>
              </w:rPr>
              <w:t>E</w:t>
            </w:r>
            <w:r>
              <w:rPr>
                <w:b/>
                <w:sz w:val="16"/>
                <w:szCs w:val="16"/>
              </w:rPr>
              <w:t xml:space="preserve">mail for </w:t>
            </w:r>
            <w:r w:rsidR="00DB5C45">
              <w:rPr>
                <w:b/>
                <w:sz w:val="16"/>
                <w:szCs w:val="16"/>
              </w:rPr>
              <w:t>A</w:t>
            </w:r>
            <w:r>
              <w:rPr>
                <w:b/>
                <w:sz w:val="16"/>
                <w:szCs w:val="16"/>
              </w:rPr>
              <w:t>ccounts</w:t>
            </w:r>
          </w:p>
        </w:tc>
        <w:sdt>
          <w:sdtPr>
            <w:rPr>
              <w:sz w:val="16"/>
              <w:szCs w:val="18"/>
            </w:rPr>
            <w:id w:val="883296170"/>
            <w:placeholder>
              <w:docPart w:val="280E2E3EB1E54EA0A33E0512D3F8ED42"/>
            </w:placeholder>
            <w:showingPlcHdr/>
          </w:sdtPr>
          <w:sdtEndPr>
            <w:rPr>
              <w:szCs w:val="16"/>
            </w:rPr>
          </w:sdtEndPr>
          <w:sdtContent>
            <w:tc>
              <w:tcPr>
                <w:tcW w:w="2925" w:type="dxa"/>
                <w:gridSpan w:val="2"/>
                <w:shd w:val="clear" w:color="auto" w:fill="FFFFEB"/>
              </w:tcPr>
              <w:p w14:paraId="2FE84B9E" w14:textId="273B086D" w:rsidR="001D37E1" w:rsidRDefault="007E49E0" w:rsidP="00CD055D">
                <w:pPr>
                  <w:pStyle w:val="TableNormal10"/>
                  <w:rPr>
                    <w:sz w:val="16"/>
                    <w:szCs w:val="18"/>
                  </w:rPr>
                </w:pPr>
                <w:r w:rsidRPr="007913E8">
                  <w:rPr>
                    <w:rStyle w:val="PlaceholderText"/>
                    <w:color w:val="auto"/>
                    <w:sz w:val="16"/>
                    <w:szCs w:val="16"/>
                  </w:rPr>
                  <w:t>[Insert]</w:t>
                </w:r>
              </w:p>
            </w:tc>
          </w:sdtContent>
        </w:sdt>
      </w:tr>
      <w:tr w:rsidR="001D37E1" w:rsidRPr="00CD055D" w14:paraId="52156146" w14:textId="77777777" w:rsidTr="00DB5C45">
        <w:trPr>
          <w:cantSplit/>
        </w:trPr>
        <w:tc>
          <w:tcPr>
            <w:tcW w:w="2263" w:type="dxa"/>
            <w:shd w:val="clear" w:color="auto" w:fill="DBE5F1" w:themeFill="accent1" w:themeFillTint="33"/>
            <w:vAlign w:val="center"/>
          </w:tcPr>
          <w:p w14:paraId="6D4F21C8" w14:textId="161BAB2B" w:rsidR="001D37E1" w:rsidRPr="00CD055D" w:rsidRDefault="007E49E0" w:rsidP="00CD055D">
            <w:pPr>
              <w:pStyle w:val="TableNormal10"/>
              <w:rPr>
                <w:b/>
                <w:sz w:val="16"/>
                <w:szCs w:val="16"/>
              </w:rPr>
            </w:pPr>
            <w:r>
              <w:rPr>
                <w:b/>
                <w:sz w:val="16"/>
                <w:szCs w:val="16"/>
              </w:rPr>
              <w:t>Director Telephone</w:t>
            </w:r>
          </w:p>
        </w:tc>
        <w:sdt>
          <w:sdtPr>
            <w:rPr>
              <w:sz w:val="16"/>
              <w:szCs w:val="18"/>
            </w:rPr>
            <w:id w:val="-96330672"/>
            <w:placeholder>
              <w:docPart w:val="BE0166536C784CE9993DE846BDC2B902"/>
            </w:placeholder>
            <w:showingPlcHdr/>
          </w:sdtPr>
          <w:sdtEndPr>
            <w:rPr>
              <w:szCs w:val="16"/>
            </w:rPr>
          </w:sdtEndPr>
          <w:sdtContent>
            <w:tc>
              <w:tcPr>
                <w:tcW w:w="2268" w:type="dxa"/>
                <w:shd w:val="clear" w:color="auto" w:fill="FFFFEB"/>
              </w:tcPr>
              <w:p w14:paraId="0FCFD7BE" w14:textId="352FB0F8" w:rsidR="001D37E1" w:rsidRDefault="007E49E0" w:rsidP="00CD055D">
                <w:pPr>
                  <w:pStyle w:val="TableNormal10"/>
                  <w:rPr>
                    <w:sz w:val="16"/>
                    <w:szCs w:val="18"/>
                  </w:rPr>
                </w:pPr>
                <w:r w:rsidRPr="007913E8">
                  <w:rPr>
                    <w:rStyle w:val="PlaceholderText"/>
                    <w:color w:val="auto"/>
                    <w:sz w:val="16"/>
                    <w:szCs w:val="16"/>
                  </w:rPr>
                  <w:t>[Insert]</w:t>
                </w:r>
              </w:p>
            </w:tc>
          </w:sdtContent>
        </w:sdt>
        <w:tc>
          <w:tcPr>
            <w:tcW w:w="1565" w:type="dxa"/>
            <w:shd w:val="clear" w:color="auto" w:fill="DBE5F1" w:themeFill="accent1" w:themeFillTint="33"/>
            <w:vAlign w:val="center"/>
          </w:tcPr>
          <w:p w14:paraId="33943EA9" w14:textId="0968FD0F" w:rsidR="001D37E1" w:rsidRPr="00CD055D" w:rsidRDefault="007E49E0" w:rsidP="00CD055D">
            <w:pPr>
              <w:pStyle w:val="TableNormal10"/>
              <w:rPr>
                <w:b/>
                <w:sz w:val="16"/>
                <w:szCs w:val="16"/>
              </w:rPr>
            </w:pPr>
            <w:r>
              <w:rPr>
                <w:b/>
                <w:sz w:val="16"/>
                <w:szCs w:val="16"/>
              </w:rPr>
              <w:t xml:space="preserve">Contact </w:t>
            </w:r>
            <w:r w:rsidR="00DB5C45">
              <w:rPr>
                <w:b/>
                <w:sz w:val="16"/>
                <w:szCs w:val="16"/>
              </w:rPr>
              <w:t>E</w:t>
            </w:r>
            <w:r>
              <w:rPr>
                <w:b/>
                <w:sz w:val="16"/>
                <w:szCs w:val="16"/>
              </w:rPr>
              <w:t xml:space="preserve">mail for </w:t>
            </w:r>
            <w:r w:rsidR="00DB5C45">
              <w:rPr>
                <w:b/>
                <w:sz w:val="16"/>
                <w:szCs w:val="16"/>
              </w:rPr>
              <w:t>W</w:t>
            </w:r>
            <w:r>
              <w:rPr>
                <w:b/>
                <w:sz w:val="16"/>
                <w:szCs w:val="16"/>
              </w:rPr>
              <w:t xml:space="preserve">ork </w:t>
            </w:r>
            <w:r w:rsidR="00DB5C45">
              <w:rPr>
                <w:b/>
                <w:sz w:val="16"/>
                <w:szCs w:val="16"/>
              </w:rPr>
              <w:t>O</w:t>
            </w:r>
            <w:r>
              <w:rPr>
                <w:b/>
                <w:sz w:val="16"/>
                <w:szCs w:val="16"/>
              </w:rPr>
              <w:t>rders</w:t>
            </w:r>
          </w:p>
        </w:tc>
        <w:sdt>
          <w:sdtPr>
            <w:rPr>
              <w:sz w:val="16"/>
              <w:szCs w:val="18"/>
            </w:rPr>
            <w:id w:val="395405345"/>
            <w:placeholder>
              <w:docPart w:val="0DAE7D39C68D4DEBAA1A1329BA91C0B3"/>
            </w:placeholder>
            <w:showingPlcHdr/>
          </w:sdtPr>
          <w:sdtEndPr>
            <w:rPr>
              <w:szCs w:val="16"/>
            </w:rPr>
          </w:sdtEndPr>
          <w:sdtContent>
            <w:tc>
              <w:tcPr>
                <w:tcW w:w="2925" w:type="dxa"/>
                <w:gridSpan w:val="2"/>
                <w:shd w:val="clear" w:color="auto" w:fill="FFFFEB"/>
              </w:tcPr>
              <w:p w14:paraId="59349A6E" w14:textId="0B9238F0" w:rsidR="001D37E1" w:rsidRDefault="007E49E0" w:rsidP="00CD055D">
                <w:pPr>
                  <w:pStyle w:val="TableNormal10"/>
                  <w:rPr>
                    <w:sz w:val="16"/>
                    <w:szCs w:val="18"/>
                  </w:rPr>
                </w:pPr>
                <w:r w:rsidRPr="007913E8">
                  <w:rPr>
                    <w:rStyle w:val="PlaceholderText"/>
                    <w:color w:val="auto"/>
                    <w:sz w:val="16"/>
                    <w:szCs w:val="16"/>
                  </w:rPr>
                  <w:t>[Insert]</w:t>
                </w:r>
              </w:p>
            </w:tc>
          </w:sdtContent>
        </w:sdt>
      </w:tr>
      <w:tr w:rsidR="001D37E1" w:rsidRPr="00CD055D" w14:paraId="73D342CC" w14:textId="77777777" w:rsidTr="00DB5C45">
        <w:trPr>
          <w:cantSplit/>
        </w:trPr>
        <w:tc>
          <w:tcPr>
            <w:tcW w:w="2263" w:type="dxa"/>
            <w:shd w:val="clear" w:color="auto" w:fill="DBE5F1" w:themeFill="accent1" w:themeFillTint="33"/>
            <w:vAlign w:val="center"/>
          </w:tcPr>
          <w:p w14:paraId="7E3C55CA" w14:textId="7507FCC7" w:rsidR="001D37E1" w:rsidRPr="00CD055D" w:rsidRDefault="007E49E0" w:rsidP="00CD055D">
            <w:pPr>
              <w:pStyle w:val="TableNormal10"/>
              <w:rPr>
                <w:b/>
                <w:sz w:val="16"/>
                <w:szCs w:val="16"/>
              </w:rPr>
            </w:pPr>
            <w:r>
              <w:rPr>
                <w:b/>
                <w:sz w:val="16"/>
                <w:szCs w:val="16"/>
              </w:rPr>
              <w:t>Director Email</w:t>
            </w:r>
          </w:p>
        </w:tc>
        <w:sdt>
          <w:sdtPr>
            <w:rPr>
              <w:sz w:val="16"/>
              <w:szCs w:val="18"/>
            </w:rPr>
            <w:id w:val="45185942"/>
            <w:placeholder>
              <w:docPart w:val="598565F6686642BF862E75D09DF492F5"/>
            </w:placeholder>
          </w:sdtPr>
          <w:sdtEndPr>
            <w:rPr>
              <w:szCs w:val="16"/>
            </w:rPr>
          </w:sdtEndPr>
          <w:sdtContent>
            <w:tc>
              <w:tcPr>
                <w:tcW w:w="2268" w:type="dxa"/>
                <w:shd w:val="clear" w:color="auto" w:fill="FFFFEB"/>
              </w:tcPr>
              <w:p w14:paraId="6BB434BF" w14:textId="44C678A0" w:rsidR="001D37E1" w:rsidRDefault="007E49E0" w:rsidP="00CD055D">
                <w:pPr>
                  <w:pStyle w:val="TableNormal10"/>
                  <w:rPr>
                    <w:sz w:val="16"/>
                    <w:szCs w:val="18"/>
                  </w:rPr>
                </w:pPr>
                <w:r w:rsidRPr="5D1C80EF">
                  <w:rPr>
                    <w:rStyle w:val="PlaceholderText"/>
                    <w:color w:val="auto"/>
                    <w:sz w:val="16"/>
                    <w:szCs w:val="16"/>
                  </w:rPr>
                  <w:t>[Insert]</w:t>
                </w:r>
              </w:p>
            </w:tc>
          </w:sdtContent>
        </w:sdt>
        <w:tc>
          <w:tcPr>
            <w:tcW w:w="1565" w:type="dxa"/>
            <w:shd w:val="clear" w:color="auto" w:fill="DBE5F1" w:themeFill="accent1" w:themeFillTint="33"/>
            <w:vAlign w:val="center"/>
          </w:tcPr>
          <w:p w14:paraId="7B5861B8" w14:textId="77777777" w:rsidR="001D37E1" w:rsidRPr="00CD055D" w:rsidRDefault="001D37E1" w:rsidP="00CD055D">
            <w:pPr>
              <w:pStyle w:val="TableNormal10"/>
              <w:rPr>
                <w:b/>
                <w:sz w:val="16"/>
                <w:szCs w:val="16"/>
              </w:rPr>
            </w:pPr>
          </w:p>
        </w:tc>
        <w:tc>
          <w:tcPr>
            <w:tcW w:w="2925" w:type="dxa"/>
            <w:gridSpan w:val="2"/>
            <w:shd w:val="clear" w:color="auto" w:fill="FFFFEB"/>
          </w:tcPr>
          <w:p w14:paraId="08A9C410" w14:textId="77777777" w:rsidR="001D37E1" w:rsidRDefault="001D37E1" w:rsidP="00CD055D">
            <w:pPr>
              <w:pStyle w:val="TableNormal10"/>
              <w:rPr>
                <w:sz w:val="16"/>
                <w:szCs w:val="18"/>
              </w:rPr>
            </w:pPr>
          </w:p>
        </w:tc>
      </w:tr>
      <w:tr w:rsidR="002E1C31" w:rsidRPr="008A74DA" w14:paraId="7FBDE596" w14:textId="77777777" w:rsidTr="5D1C80EF">
        <w:trPr>
          <w:cantSplit/>
          <w:trHeight w:val="454"/>
        </w:trPr>
        <w:tc>
          <w:tcPr>
            <w:tcW w:w="9021" w:type="dxa"/>
            <w:gridSpan w:val="5"/>
            <w:shd w:val="clear" w:color="auto" w:fill="4F81BD" w:themeFill="accent1"/>
            <w:vAlign w:val="center"/>
          </w:tcPr>
          <w:p w14:paraId="0E7A2A85" w14:textId="78125A7E" w:rsidR="002E1C31" w:rsidRPr="002E1C31" w:rsidRDefault="00330384" w:rsidP="004D4904">
            <w:pPr>
              <w:pStyle w:val="Heading2"/>
            </w:pPr>
            <w:r>
              <w:t>PARTNERSHIP INFORMATION (IF APPLICABLE)</w:t>
            </w:r>
          </w:p>
        </w:tc>
      </w:tr>
      <w:tr w:rsidR="00CD055D" w:rsidRPr="00CD055D" w14:paraId="42578B2C" w14:textId="77777777" w:rsidTr="5D1C80EF">
        <w:trPr>
          <w:cantSplit/>
        </w:trPr>
        <w:tc>
          <w:tcPr>
            <w:tcW w:w="2263" w:type="dxa"/>
            <w:shd w:val="clear" w:color="auto" w:fill="DBE5F1" w:themeFill="accent1" w:themeFillTint="33"/>
            <w:vAlign w:val="center"/>
          </w:tcPr>
          <w:p w14:paraId="331DB151" w14:textId="138B1F69" w:rsidR="002E1C31" w:rsidRPr="00CD055D" w:rsidRDefault="002E1C31" w:rsidP="00C6780D">
            <w:pPr>
              <w:pStyle w:val="TableNormal10"/>
              <w:rPr>
                <w:b/>
                <w:sz w:val="16"/>
                <w:szCs w:val="16"/>
              </w:rPr>
            </w:pPr>
            <w:r w:rsidRPr="00CD055D">
              <w:rPr>
                <w:b/>
                <w:sz w:val="16"/>
                <w:szCs w:val="16"/>
              </w:rPr>
              <w:t>Is the Tenderer a Partnership?</w:t>
            </w:r>
          </w:p>
        </w:tc>
        <w:tc>
          <w:tcPr>
            <w:tcW w:w="6758" w:type="dxa"/>
            <w:gridSpan w:val="4"/>
            <w:shd w:val="clear" w:color="auto" w:fill="FFFFEB"/>
            <w:vAlign w:val="center"/>
          </w:tcPr>
          <w:p w14:paraId="152833CA" w14:textId="5D4B9682" w:rsidR="002E1C31" w:rsidRPr="00CD055D" w:rsidRDefault="000A7D15" w:rsidP="00C6780D">
            <w:pPr>
              <w:pStyle w:val="TableNormal10"/>
              <w:rPr>
                <w:sz w:val="16"/>
                <w:szCs w:val="16"/>
              </w:rPr>
            </w:pPr>
            <w:sdt>
              <w:sdtPr>
                <w:rPr>
                  <w:sz w:val="16"/>
                  <w:szCs w:val="16"/>
                </w:rPr>
                <w:id w:val="1571382981"/>
                <w14:checkbox>
                  <w14:checked w14:val="0"/>
                  <w14:checkedState w14:val="2612" w14:font="MS Gothic"/>
                  <w14:uncheckedState w14:val="2610" w14:font="MS Gothic"/>
                </w14:checkbox>
              </w:sdtPr>
              <w:sdtEndPr/>
              <w:sdtContent>
                <w:r w:rsidR="002E1C31" w:rsidRPr="3F3FDECA">
                  <w:rPr>
                    <w:rFonts w:ascii="MS Gothic" w:eastAsia="MS Gothic" w:hAnsi="MS Gothic" w:cs="MS Gothic" w:hint="eastAsia"/>
                    <w:sz w:val="16"/>
                    <w:szCs w:val="16"/>
                  </w:rPr>
                  <w:t>☐</w:t>
                </w:r>
              </w:sdtContent>
            </w:sdt>
            <w:r w:rsidR="002E1C31" w:rsidRPr="00CD055D">
              <w:rPr>
                <w:sz w:val="16"/>
                <w:szCs w:val="16"/>
              </w:rPr>
              <w:t xml:space="preserve"> Yes, provide a list of the partners and details of the financial arrangements below</w:t>
            </w:r>
            <w:r w:rsidR="002E1C31">
              <w:br/>
            </w:r>
            <w:sdt>
              <w:sdtPr>
                <w:rPr>
                  <w:sz w:val="16"/>
                  <w:szCs w:val="16"/>
                </w:rPr>
                <w:id w:val="2070694653"/>
                <w14:checkbox>
                  <w14:checked w14:val="0"/>
                  <w14:checkedState w14:val="2612" w14:font="MS Gothic"/>
                  <w14:uncheckedState w14:val="2610" w14:font="MS Gothic"/>
                </w14:checkbox>
              </w:sdtPr>
              <w:sdtEndPr/>
              <w:sdtContent>
                <w:r w:rsidR="002E1C31" w:rsidRPr="00CD055D">
                  <w:rPr>
                    <w:rFonts w:ascii="MS Gothic" w:eastAsia="MS Gothic" w:hAnsi="MS Gothic" w:hint="eastAsia"/>
                    <w:sz w:val="16"/>
                    <w:szCs w:val="16"/>
                  </w:rPr>
                  <w:t>☐</w:t>
                </w:r>
              </w:sdtContent>
            </w:sdt>
            <w:r w:rsidR="002E1C31" w:rsidRPr="00CD055D">
              <w:rPr>
                <w:sz w:val="16"/>
                <w:szCs w:val="16"/>
              </w:rPr>
              <w:t xml:space="preserve"> No, skip to section 1.4</w:t>
            </w:r>
          </w:p>
        </w:tc>
      </w:tr>
      <w:tr w:rsidR="00CD055D" w:rsidRPr="00CD055D" w14:paraId="4048B77B" w14:textId="77777777" w:rsidTr="5D1C80EF">
        <w:trPr>
          <w:cantSplit/>
        </w:trPr>
        <w:tc>
          <w:tcPr>
            <w:tcW w:w="2263" w:type="dxa"/>
            <w:shd w:val="clear" w:color="auto" w:fill="DBE5F1" w:themeFill="accent1" w:themeFillTint="33"/>
            <w:vAlign w:val="center"/>
          </w:tcPr>
          <w:p w14:paraId="7D8A2390" w14:textId="322B27D9" w:rsidR="00CD055D" w:rsidRPr="00CD055D" w:rsidRDefault="00CD055D" w:rsidP="00CD055D">
            <w:pPr>
              <w:pStyle w:val="TableNormal10"/>
              <w:rPr>
                <w:b/>
                <w:sz w:val="16"/>
                <w:szCs w:val="16"/>
              </w:rPr>
            </w:pPr>
            <w:r w:rsidRPr="00CD055D">
              <w:rPr>
                <w:b/>
                <w:sz w:val="16"/>
                <w:szCs w:val="16"/>
              </w:rPr>
              <w:t>Lead Partner</w:t>
            </w:r>
            <w:r w:rsidRPr="00CD055D">
              <w:rPr>
                <w:b/>
                <w:sz w:val="16"/>
                <w:szCs w:val="16"/>
              </w:rPr>
              <w:br/>
            </w:r>
            <w:r w:rsidRPr="00CD055D">
              <w:rPr>
                <w:sz w:val="16"/>
                <w:szCs w:val="16"/>
              </w:rPr>
              <w:t>(if applicable)</w:t>
            </w:r>
          </w:p>
        </w:tc>
        <w:sdt>
          <w:sdtPr>
            <w:rPr>
              <w:sz w:val="16"/>
              <w:szCs w:val="18"/>
            </w:rPr>
            <w:id w:val="1511264508"/>
            <w:placeholder>
              <w:docPart w:val="72A1FD21708343969FAF2003E175AF36"/>
            </w:placeholder>
            <w:showingPlcHdr/>
          </w:sdtPr>
          <w:sdtEndPr>
            <w:rPr>
              <w:szCs w:val="16"/>
            </w:rPr>
          </w:sdtEndPr>
          <w:sdtContent>
            <w:tc>
              <w:tcPr>
                <w:tcW w:w="6758" w:type="dxa"/>
                <w:gridSpan w:val="4"/>
                <w:shd w:val="clear" w:color="auto" w:fill="FFFFEB"/>
              </w:tcPr>
              <w:p w14:paraId="378339AF" w14:textId="1E5B52D2" w:rsidR="00CD055D" w:rsidRPr="00CD055D" w:rsidRDefault="00CD055D" w:rsidP="00CD055D">
                <w:pPr>
                  <w:pStyle w:val="TableNormal10"/>
                  <w:rPr>
                    <w:sz w:val="16"/>
                    <w:szCs w:val="16"/>
                  </w:rPr>
                </w:pPr>
                <w:r w:rsidRPr="00295F3D">
                  <w:rPr>
                    <w:rStyle w:val="PlaceholderText"/>
                    <w:color w:val="auto"/>
                    <w:sz w:val="16"/>
                    <w:szCs w:val="16"/>
                  </w:rPr>
                  <w:t>[Insert]</w:t>
                </w:r>
              </w:p>
            </w:tc>
          </w:sdtContent>
        </w:sdt>
      </w:tr>
      <w:tr w:rsidR="00CD055D" w:rsidRPr="00CD055D" w14:paraId="3E375A1A" w14:textId="77777777" w:rsidTr="5D1C80EF">
        <w:trPr>
          <w:cantSplit/>
        </w:trPr>
        <w:tc>
          <w:tcPr>
            <w:tcW w:w="2263" w:type="dxa"/>
            <w:shd w:val="clear" w:color="auto" w:fill="DBE5F1" w:themeFill="accent1" w:themeFillTint="33"/>
            <w:vAlign w:val="center"/>
          </w:tcPr>
          <w:p w14:paraId="0D616E37" w14:textId="7FD0D851" w:rsidR="00CD055D" w:rsidRPr="00CD055D" w:rsidRDefault="00CD055D" w:rsidP="00CD055D">
            <w:pPr>
              <w:pStyle w:val="TableNormal10"/>
              <w:rPr>
                <w:b/>
                <w:sz w:val="16"/>
                <w:szCs w:val="16"/>
              </w:rPr>
            </w:pPr>
            <w:r w:rsidRPr="00CD055D">
              <w:rPr>
                <w:b/>
                <w:sz w:val="16"/>
                <w:szCs w:val="16"/>
              </w:rPr>
              <w:t>Other Partners</w:t>
            </w:r>
          </w:p>
        </w:tc>
        <w:sdt>
          <w:sdtPr>
            <w:rPr>
              <w:sz w:val="16"/>
              <w:szCs w:val="18"/>
            </w:rPr>
            <w:id w:val="1380898886"/>
            <w:placeholder>
              <w:docPart w:val="746A0F08962F4A88BC24EC3604C34E17"/>
            </w:placeholder>
            <w:showingPlcHdr/>
          </w:sdtPr>
          <w:sdtEndPr>
            <w:rPr>
              <w:szCs w:val="16"/>
            </w:rPr>
          </w:sdtEndPr>
          <w:sdtContent>
            <w:tc>
              <w:tcPr>
                <w:tcW w:w="6758" w:type="dxa"/>
                <w:gridSpan w:val="4"/>
                <w:shd w:val="clear" w:color="auto" w:fill="FFFFEB"/>
              </w:tcPr>
              <w:p w14:paraId="24C89636" w14:textId="34A63F91" w:rsidR="00CD055D" w:rsidRPr="00CD055D" w:rsidRDefault="00CD055D" w:rsidP="00CD055D">
                <w:pPr>
                  <w:pStyle w:val="TableNormal10"/>
                  <w:rPr>
                    <w:sz w:val="16"/>
                    <w:szCs w:val="16"/>
                  </w:rPr>
                </w:pPr>
                <w:r w:rsidRPr="00295F3D">
                  <w:rPr>
                    <w:rStyle w:val="PlaceholderText"/>
                    <w:color w:val="auto"/>
                    <w:sz w:val="16"/>
                    <w:szCs w:val="16"/>
                  </w:rPr>
                  <w:t>[Insert]</w:t>
                </w:r>
              </w:p>
            </w:tc>
          </w:sdtContent>
        </w:sdt>
      </w:tr>
      <w:tr w:rsidR="00CD055D" w:rsidRPr="00CD055D" w14:paraId="446CBBAC" w14:textId="77777777" w:rsidTr="5D1C80EF">
        <w:trPr>
          <w:cantSplit/>
        </w:trPr>
        <w:tc>
          <w:tcPr>
            <w:tcW w:w="2263" w:type="dxa"/>
            <w:shd w:val="clear" w:color="auto" w:fill="DBE5F1" w:themeFill="accent1" w:themeFillTint="33"/>
            <w:vAlign w:val="center"/>
          </w:tcPr>
          <w:p w14:paraId="68F3A9B4" w14:textId="38337093" w:rsidR="00CD055D" w:rsidRPr="00CD055D" w:rsidRDefault="00CD055D" w:rsidP="00CD055D">
            <w:pPr>
              <w:pStyle w:val="TableNormal10"/>
              <w:rPr>
                <w:b/>
                <w:sz w:val="16"/>
                <w:szCs w:val="16"/>
              </w:rPr>
            </w:pPr>
            <w:r w:rsidRPr="00CD055D">
              <w:rPr>
                <w:b/>
                <w:sz w:val="16"/>
                <w:szCs w:val="16"/>
              </w:rPr>
              <w:t>Partnership Financial Arrangements</w:t>
            </w:r>
          </w:p>
        </w:tc>
        <w:sdt>
          <w:sdtPr>
            <w:rPr>
              <w:sz w:val="16"/>
              <w:szCs w:val="18"/>
            </w:rPr>
            <w:id w:val="1341582438"/>
            <w:placeholder>
              <w:docPart w:val="3789C1A2998D42E5A09559373107D916"/>
            </w:placeholder>
            <w:showingPlcHdr/>
          </w:sdtPr>
          <w:sdtEndPr>
            <w:rPr>
              <w:szCs w:val="16"/>
            </w:rPr>
          </w:sdtEndPr>
          <w:sdtContent>
            <w:tc>
              <w:tcPr>
                <w:tcW w:w="6758" w:type="dxa"/>
                <w:gridSpan w:val="4"/>
                <w:shd w:val="clear" w:color="auto" w:fill="FFFFEB"/>
              </w:tcPr>
              <w:p w14:paraId="66C23B60" w14:textId="4217C348" w:rsidR="00CD055D" w:rsidRPr="00CD055D" w:rsidRDefault="00CD055D" w:rsidP="00CD055D">
                <w:pPr>
                  <w:pStyle w:val="TableNormal10"/>
                  <w:rPr>
                    <w:sz w:val="16"/>
                    <w:szCs w:val="16"/>
                  </w:rPr>
                </w:pPr>
                <w:r w:rsidRPr="00295F3D">
                  <w:rPr>
                    <w:rStyle w:val="PlaceholderText"/>
                    <w:color w:val="auto"/>
                    <w:sz w:val="16"/>
                    <w:szCs w:val="16"/>
                  </w:rPr>
                  <w:t>[Insert]</w:t>
                </w:r>
              </w:p>
            </w:tc>
          </w:sdtContent>
        </w:sdt>
      </w:tr>
      <w:tr w:rsidR="002E1C31" w:rsidRPr="008A74DA" w14:paraId="3E8F4A5E" w14:textId="77777777" w:rsidTr="5D1C80EF">
        <w:trPr>
          <w:cantSplit/>
          <w:trHeight w:val="454"/>
        </w:trPr>
        <w:tc>
          <w:tcPr>
            <w:tcW w:w="9021" w:type="dxa"/>
            <w:gridSpan w:val="5"/>
            <w:shd w:val="clear" w:color="auto" w:fill="4F81BD" w:themeFill="accent1"/>
            <w:vAlign w:val="center"/>
          </w:tcPr>
          <w:p w14:paraId="5D4BC346" w14:textId="13AE73FC" w:rsidR="002E1C31" w:rsidRPr="002E1C31" w:rsidRDefault="00330384" w:rsidP="00335D76">
            <w:pPr>
              <w:pStyle w:val="Heading2"/>
              <w:keepNext/>
            </w:pPr>
            <w:r>
              <w:t>SUSTAINABLE PROCUREMENT</w:t>
            </w:r>
          </w:p>
        </w:tc>
      </w:tr>
      <w:tr w:rsidR="00CD055D" w:rsidRPr="00CD055D" w14:paraId="1EC786FD" w14:textId="77777777" w:rsidTr="5D1C80EF">
        <w:trPr>
          <w:cantSplit/>
        </w:trPr>
        <w:tc>
          <w:tcPr>
            <w:tcW w:w="6804" w:type="dxa"/>
            <w:gridSpan w:val="4"/>
            <w:shd w:val="clear" w:color="auto" w:fill="DBE5F1" w:themeFill="accent1" w:themeFillTint="33"/>
            <w:vAlign w:val="center"/>
          </w:tcPr>
          <w:p w14:paraId="1A24CE3E" w14:textId="078DC5C3" w:rsidR="002E1C31" w:rsidRPr="00CD055D" w:rsidRDefault="002E1C31" w:rsidP="00AF5EA8">
            <w:pPr>
              <w:pStyle w:val="TableNormal10"/>
              <w:rPr>
                <w:sz w:val="16"/>
                <w:szCs w:val="16"/>
              </w:rPr>
            </w:pPr>
            <w:r w:rsidRPr="00CD055D">
              <w:rPr>
                <w:b/>
                <w:sz w:val="16"/>
                <w:szCs w:val="16"/>
              </w:rPr>
              <w:t xml:space="preserve">Is your company a </w:t>
            </w:r>
            <w:r w:rsidR="00AF5EA8">
              <w:rPr>
                <w:b/>
                <w:sz w:val="16"/>
                <w:szCs w:val="16"/>
              </w:rPr>
              <w:t xml:space="preserve">registered and </w:t>
            </w:r>
            <w:r w:rsidRPr="00CD055D">
              <w:rPr>
                <w:b/>
                <w:sz w:val="16"/>
                <w:szCs w:val="16"/>
              </w:rPr>
              <w:t>recognised Aboriginal Business?</w:t>
            </w:r>
            <w:r w:rsidRPr="00CD055D">
              <w:rPr>
                <w:b/>
                <w:sz w:val="16"/>
                <w:szCs w:val="16"/>
              </w:rPr>
              <w:br/>
            </w:r>
            <w:r w:rsidRPr="00CD055D">
              <w:rPr>
                <w:sz w:val="16"/>
                <w:szCs w:val="16"/>
              </w:rPr>
              <w:t xml:space="preserve">An Aboriginal owned business is one that is </w:t>
            </w:r>
            <w:r w:rsidR="00AF5EA8">
              <w:rPr>
                <w:sz w:val="16"/>
                <w:szCs w:val="16"/>
              </w:rPr>
              <w:t xml:space="preserve">registered and </w:t>
            </w:r>
            <w:r w:rsidRPr="00CD055D">
              <w:rPr>
                <w:sz w:val="16"/>
                <w:szCs w:val="16"/>
              </w:rPr>
              <w:t xml:space="preserve">recognised by an appropriate </w:t>
            </w:r>
            <w:r w:rsidR="00AF5EA8">
              <w:rPr>
                <w:sz w:val="16"/>
                <w:szCs w:val="16"/>
              </w:rPr>
              <w:t>registration entity</w:t>
            </w:r>
            <w:r w:rsidRPr="00CD055D">
              <w:rPr>
                <w:sz w:val="16"/>
                <w:szCs w:val="16"/>
              </w:rPr>
              <w:t xml:space="preserve">, such as the NSW Indigenous Chamber of Commerce, Supply Nation, or an </w:t>
            </w:r>
            <w:r w:rsidR="00AF5EA8">
              <w:rPr>
                <w:sz w:val="16"/>
                <w:szCs w:val="16"/>
              </w:rPr>
              <w:t>entity</w:t>
            </w:r>
            <w:r w:rsidRPr="00CD055D">
              <w:rPr>
                <w:sz w:val="16"/>
                <w:szCs w:val="16"/>
              </w:rPr>
              <w:t xml:space="preserve"> representing Aboriginal owned businesses in another State or Territory that is a member of the First Australians Chamber of Commerce and Industry. </w:t>
            </w:r>
          </w:p>
        </w:tc>
        <w:tc>
          <w:tcPr>
            <w:tcW w:w="2217" w:type="dxa"/>
            <w:shd w:val="clear" w:color="auto" w:fill="FFFFEB"/>
          </w:tcPr>
          <w:p w14:paraId="1108EF0D" w14:textId="655D0B8F" w:rsidR="002E1C31" w:rsidRPr="00CD055D" w:rsidRDefault="000A7D15" w:rsidP="00C6780D">
            <w:pPr>
              <w:pStyle w:val="TableNormal10"/>
              <w:rPr>
                <w:sz w:val="16"/>
                <w:szCs w:val="16"/>
              </w:rPr>
            </w:pPr>
            <w:sdt>
              <w:sdtPr>
                <w:rPr>
                  <w:sz w:val="16"/>
                  <w:szCs w:val="16"/>
                </w:rPr>
                <w:id w:val="90516368"/>
                <w14:checkbox>
                  <w14:checked w14:val="0"/>
                  <w14:checkedState w14:val="2612" w14:font="MS Gothic"/>
                  <w14:uncheckedState w14:val="2610" w14:font="MS Gothic"/>
                </w14:checkbox>
              </w:sdtPr>
              <w:sdtEndPr/>
              <w:sdtContent>
                <w:r w:rsidR="002E1C31" w:rsidRPr="00CD055D">
                  <w:rPr>
                    <w:rFonts w:ascii="MS Gothic" w:eastAsia="MS Gothic" w:hAnsi="MS Gothic" w:hint="eastAsia"/>
                    <w:sz w:val="16"/>
                    <w:szCs w:val="16"/>
                  </w:rPr>
                  <w:t>☐</w:t>
                </w:r>
              </w:sdtContent>
            </w:sdt>
            <w:r w:rsidR="002E1C31" w:rsidRPr="00CD055D">
              <w:rPr>
                <w:sz w:val="16"/>
                <w:szCs w:val="16"/>
              </w:rPr>
              <w:t xml:space="preserve"> Yes</w:t>
            </w:r>
            <w:r w:rsidR="00330384" w:rsidRPr="00CD055D">
              <w:rPr>
                <w:sz w:val="16"/>
                <w:szCs w:val="16"/>
              </w:rPr>
              <w:t>, evidence attached</w:t>
            </w:r>
            <w:r w:rsidR="002E1C31" w:rsidRPr="00CD055D">
              <w:rPr>
                <w:sz w:val="16"/>
                <w:szCs w:val="16"/>
              </w:rPr>
              <w:t xml:space="preserve"> </w:t>
            </w:r>
            <w:r w:rsidR="002E1C31" w:rsidRPr="00CD055D">
              <w:rPr>
                <w:sz w:val="16"/>
                <w:szCs w:val="16"/>
              </w:rPr>
              <w:br/>
            </w:r>
            <w:sdt>
              <w:sdtPr>
                <w:rPr>
                  <w:sz w:val="16"/>
                  <w:szCs w:val="16"/>
                </w:rPr>
                <w:id w:val="-1855948822"/>
                <w14:checkbox>
                  <w14:checked w14:val="0"/>
                  <w14:checkedState w14:val="2612" w14:font="MS Gothic"/>
                  <w14:uncheckedState w14:val="2610" w14:font="MS Gothic"/>
                </w14:checkbox>
              </w:sdtPr>
              <w:sdtEndPr/>
              <w:sdtContent>
                <w:r w:rsidR="002E1C31" w:rsidRPr="00CD055D">
                  <w:rPr>
                    <w:rFonts w:ascii="MS Gothic" w:eastAsia="MS Gothic" w:hAnsi="MS Gothic" w:hint="eastAsia"/>
                    <w:sz w:val="16"/>
                    <w:szCs w:val="16"/>
                  </w:rPr>
                  <w:t>☐</w:t>
                </w:r>
              </w:sdtContent>
            </w:sdt>
            <w:r w:rsidR="002E1C31" w:rsidRPr="00CD055D">
              <w:rPr>
                <w:sz w:val="16"/>
                <w:szCs w:val="16"/>
              </w:rPr>
              <w:t xml:space="preserve"> No</w:t>
            </w:r>
          </w:p>
        </w:tc>
      </w:tr>
      <w:tr w:rsidR="00CD055D" w:rsidRPr="00CD055D" w14:paraId="54498DFF" w14:textId="77777777" w:rsidTr="5D1C80EF">
        <w:trPr>
          <w:cantSplit/>
        </w:trPr>
        <w:tc>
          <w:tcPr>
            <w:tcW w:w="6804" w:type="dxa"/>
            <w:gridSpan w:val="4"/>
            <w:shd w:val="clear" w:color="auto" w:fill="DBE5F1" w:themeFill="accent1" w:themeFillTint="33"/>
            <w:vAlign w:val="center"/>
          </w:tcPr>
          <w:p w14:paraId="3E08D247" w14:textId="0BE6EC6C" w:rsidR="002E1C31" w:rsidRPr="00CD055D" w:rsidRDefault="002E1C31" w:rsidP="00C6780D">
            <w:pPr>
              <w:pStyle w:val="TableNormal10"/>
              <w:rPr>
                <w:sz w:val="16"/>
                <w:szCs w:val="16"/>
              </w:rPr>
            </w:pPr>
            <w:r w:rsidRPr="00CD055D">
              <w:rPr>
                <w:b/>
                <w:sz w:val="16"/>
                <w:szCs w:val="16"/>
              </w:rPr>
              <w:t>Is your company an approved Australian Disability Enterprise (ADE)?</w:t>
            </w:r>
            <w:r>
              <w:br/>
            </w:r>
            <w:r w:rsidRPr="00CD055D">
              <w:rPr>
                <w:sz w:val="16"/>
                <w:szCs w:val="16"/>
              </w:rPr>
              <w:t>ADEs are commercial businesses that provide employment for people with a disability. Information about the ADEs can be found in a register, created through an order made by the Minister for Disability Services and maintained on the National Disability Services website.</w:t>
            </w:r>
          </w:p>
        </w:tc>
        <w:tc>
          <w:tcPr>
            <w:tcW w:w="2217" w:type="dxa"/>
            <w:shd w:val="clear" w:color="auto" w:fill="FFFFEB"/>
          </w:tcPr>
          <w:p w14:paraId="40F6F31E" w14:textId="77777777" w:rsidR="002E1C31" w:rsidRDefault="000A7D15" w:rsidP="00C6780D">
            <w:pPr>
              <w:pStyle w:val="TableNormal10"/>
              <w:rPr>
                <w:sz w:val="16"/>
              </w:rPr>
            </w:pPr>
            <w:sdt>
              <w:sdtPr>
                <w:rPr>
                  <w:sz w:val="16"/>
                  <w:szCs w:val="16"/>
                </w:rPr>
                <w:id w:val="5723170"/>
                <w14:checkbox>
                  <w14:checked w14:val="0"/>
                  <w14:checkedState w14:val="2612" w14:font="MS Gothic"/>
                  <w14:uncheckedState w14:val="2610" w14:font="MS Gothic"/>
                </w14:checkbox>
              </w:sdtPr>
              <w:sdtEndPr/>
              <w:sdtContent>
                <w:r w:rsidR="002E1C31" w:rsidRPr="00CD055D">
                  <w:rPr>
                    <w:rFonts w:ascii="MS Gothic" w:eastAsia="MS Gothic" w:hAnsi="MS Gothic" w:hint="eastAsia"/>
                    <w:sz w:val="16"/>
                    <w:szCs w:val="16"/>
                  </w:rPr>
                  <w:t>☐</w:t>
                </w:r>
              </w:sdtContent>
            </w:sdt>
            <w:r w:rsidR="002E1C31" w:rsidRPr="00CD055D">
              <w:rPr>
                <w:sz w:val="16"/>
                <w:szCs w:val="16"/>
              </w:rPr>
              <w:t xml:space="preserve"> Yes </w:t>
            </w:r>
            <w:r w:rsidR="002E1C31" w:rsidRPr="00CD055D">
              <w:rPr>
                <w:sz w:val="16"/>
                <w:szCs w:val="16"/>
              </w:rPr>
              <w:br/>
            </w:r>
            <w:sdt>
              <w:sdtPr>
                <w:rPr>
                  <w:sz w:val="16"/>
                  <w:szCs w:val="16"/>
                </w:rPr>
                <w:id w:val="-512145483"/>
                <w14:checkbox>
                  <w14:checked w14:val="0"/>
                  <w14:checkedState w14:val="2612" w14:font="MS Gothic"/>
                  <w14:uncheckedState w14:val="2610" w14:font="MS Gothic"/>
                </w14:checkbox>
              </w:sdtPr>
              <w:sdtEndPr/>
              <w:sdtContent>
                <w:r w:rsidR="002E1C31" w:rsidRPr="00CD055D">
                  <w:rPr>
                    <w:rFonts w:ascii="MS Gothic" w:eastAsia="MS Gothic" w:hAnsi="MS Gothic" w:hint="eastAsia"/>
                    <w:sz w:val="16"/>
                    <w:szCs w:val="16"/>
                  </w:rPr>
                  <w:t>☐</w:t>
                </w:r>
              </w:sdtContent>
            </w:sdt>
            <w:r w:rsidR="002E1C31" w:rsidRPr="00CD055D">
              <w:rPr>
                <w:sz w:val="16"/>
                <w:szCs w:val="16"/>
              </w:rPr>
              <w:t xml:space="preserve"> No</w:t>
            </w:r>
          </w:p>
          <w:p w14:paraId="7377C18F" w14:textId="5E639786" w:rsidR="00C6122A" w:rsidRPr="00C6122A" w:rsidRDefault="00C6122A" w:rsidP="00C6122A"/>
        </w:tc>
      </w:tr>
      <w:tr w:rsidR="00CD055D" w:rsidRPr="00CD055D" w14:paraId="7B6EC5F3" w14:textId="77777777" w:rsidTr="5D1C80EF">
        <w:trPr>
          <w:cantSplit/>
          <w:trHeight w:val="780"/>
        </w:trPr>
        <w:tc>
          <w:tcPr>
            <w:tcW w:w="6804" w:type="dxa"/>
            <w:gridSpan w:val="4"/>
            <w:shd w:val="clear" w:color="auto" w:fill="DBE5F1" w:themeFill="accent1" w:themeFillTint="33"/>
            <w:vAlign w:val="center"/>
          </w:tcPr>
          <w:p w14:paraId="1F7D56D3" w14:textId="76A10939" w:rsidR="00330384" w:rsidRPr="00CD055D" w:rsidRDefault="00CC7ECD" w:rsidP="00CC7ECD">
            <w:pPr>
              <w:pStyle w:val="TableNormal10"/>
              <w:rPr>
                <w:sz w:val="16"/>
                <w:szCs w:val="16"/>
              </w:rPr>
            </w:pPr>
            <w:r>
              <w:rPr>
                <w:b/>
                <w:sz w:val="16"/>
                <w:szCs w:val="16"/>
              </w:rPr>
              <w:lastRenderedPageBreak/>
              <w:t>How many full time equivalent (FTE) employees does your company have</w:t>
            </w:r>
            <w:r w:rsidR="00330384" w:rsidRPr="00CD055D">
              <w:rPr>
                <w:b/>
                <w:sz w:val="16"/>
                <w:szCs w:val="16"/>
              </w:rPr>
              <w:t>?</w:t>
            </w:r>
            <w:r w:rsidR="00330384" w:rsidRPr="00CD055D">
              <w:rPr>
                <w:b/>
                <w:sz w:val="16"/>
                <w:szCs w:val="16"/>
              </w:rPr>
              <w:br/>
            </w:r>
            <w:r w:rsidR="00B575F1">
              <w:rPr>
                <w:sz w:val="16"/>
                <w:szCs w:val="16"/>
              </w:rPr>
              <w:t xml:space="preserve">Note: For </w:t>
            </w:r>
            <w:r w:rsidR="00271155" w:rsidRPr="00271155">
              <w:rPr>
                <w:sz w:val="16"/>
                <w:szCs w:val="16"/>
              </w:rPr>
              <w:t>FTE count</w:t>
            </w:r>
            <w:r w:rsidR="00B575F1">
              <w:rPr>
                <w:sz w:val="16"/>
                <w:szCs w:val="16"/>
              </w:rPr>
              <w:t>, you must include</w:t>
            </w:r>
            <w:r w:rsidR="00271155" w:rsidRPr="00271155">
              <w:rPr>
                <w:sz w:val="16"/>
                <w:szCs w:val="16"/>
              </w:rPr>
              <w:t xml:space="preserve"> parent companies and subsidiaries</w:t>
            </w:r>
          </w:p>
        </w:tc>
        <w:tc>
          <w:tcPr>
            <w:tcW w:w="2217" w:type="dxa"/>
            <w:shd w:val="clear" w:color="auto" w:fill="FFFFEB"/>
          </w:tcPr>
          <w:p w14:paraId="77EBAD82" w14:textId="00EBA80C" w:rsidR="00CC7ECD" w:rsidRPr="00C6122A" w:rsidRDefault="000A7D15" w:rsidP="3F3FDECA">
            <w:pPr>
              <w:pStyle w:val="TableNormal10"/>
              <w:rPr>
                <w:sz w:val="16"/>
                <w:szCs w:val="16"/>
              </w:rPr>
            </w:pPr>
            <w:sdt>
              <w:sdtPr>
                <w:rPr>
                  <w:sz w:val="16"/>
                  <w:szCs w:val="16"/>
                </w:rPr>
                <w:id w:val="-375325680"/>
                <w14:checkbox>
                  <w14:checked w14:val="0"/>
                  <w14:checkedState w14:val="2612" w14:font="MS Gothic"/>
                  <w14:uncheckedState w14:val="2610" w14:font="MS Gothic"/>
                </w14:checkbox>
              </w:sdtPr>
              <w:sdtEndPr/>
              <w:sdtContent>
                <w:r w:rsidR="005E2141" w:rsidRPr="3F3FDECA">
                  <w:rPr>
                    <w:rFonts w:ascii="MS Gothic" w:eastAsia="MS Gothic" w:hAnsi="MS Gothic" w:cs="MS Gothic" w:hint="eastAsia"/>
                    <w:sz w:val="16"/>
                    <w:szCs w:val="16"/>
                  </w:rPr>
                  <w:t>☐</w:t>
                </w:r>
              </w:sdtContent>
            </w:sdt>
            <w:r w:rsidR="00CC7ECD">
              <w:rPr>
                <w:sz w:val="16"/>
                <w:szCs w:val="16"/>
              </w:rPr>
              <w:t xml:space="preserve"> 1-19</w:t>
            </w:r>
            <w:r w:rsidR="00330384" w:rsidRPr="00CD055D">
              <w:rPr>
                <w:sz w:val="16"/>
                <w:szCs w:val="16"/>
              </w:rPr>
              <w:t xml:space="preserve"> </w:t>
            </w:r>
            <w:r w:rsidR="00330384">
              <w:br/>
            </w:r>
            <w:sdt>
              <w:sdtPr>
                <w:rPr>
                  <w:sz w:val="16"/>
                  <w:szCs w:val="16"/>
                </w:rPr>
                <w:id w:val="1650092449"/>
                <w14:checkbox>
                  <w14:checked w14:val="0"/>
                  <w14:checkedState w14:val="2612" w14:font="MS Gothic"/>
                  <w14:uncheckedState w14:val="2610" w14:font="MS Gothic"/>
                </w14:checkbox>
              </w:sdtPr>
              <w:sdtEndPr/>
              <w:sdtContent>
                <w:r w:rsidR="00CC7ECD">
                  <w:rPr>
                    <w:rFonts w:ascii="MS Gothic" w:eastAsia="MS Gothic" w:hAnsi="MS Gothic" w:hint="eastAsia"/>
                    <w:sz w:val="16"/>
                    <w:szCs w:val="16"/>
                  </w:rPr>
                  <w:t>☐</w:t>
                </w:r>
              </w:sdtContent>
            </w:sdt>
            <w:r w:rsidR="00330384" w:rsidRPr="00CD055D">
              <w:rPr>
                <w:sz w:val="16"/>
                <w:szCs w:val="16"/>
              </w:rPr>
              <w:t xml:space="preserve"> </w:t>
            </w:r>
            <w:r w:rsidR="00CC7ECD" w:rsidRPr="3F3FDECA">
              <w:rPr>
                <w:sz w:val="16"/>
                <w:szCs w:val="16"/>
              </w:rPr>
              <w:t>20 - 199</w:t>
            </w:r>
            <w:r w:rsidR="000B1026" w:rsidRPr="3F3FDECA">
              <w:rPr>
                <w:sz w:val="16"/>
                <w:szCs w:val="16"/>
              </w:rPr>
              <w:t xml:space="preserve"> </w:t>
            </w:r>
          </w:p>
          <w:p w14:paraId="26789813" w14:textId="5137F6CD" w:rsidR="00C6122A" w:rsidRPr="00C6122A" w:rsidRDefault="000A7D15" w:rsidP="3F3FDECA">
            <w:pPr>
              <w:pStyle w:val="TableNormal10"/>
              <w:spacing w:before="0" w:after="120"/>
              <w:rPr>
                <w:rFonts w:eastAsia="MS Gothic"/>
                <w:sz w:val="16"/>
                <w:szCs w:val="16"/>
              </w:rPr>
            </w:pPr>
            <w:sdt>
              <w:sdtPr>
                <w:rPr>
                  <w:sz w:val="16"/>
                  <w:szCs w:val="16"/>
                </w:rPr>
                <w:id w:val="116729555"/>
                <w14:checkbox>
                  <w14:checked w14:val="0"/>
                  <w14:checkedState w14:val="2612" w14:font="MS Gothic"/>
                  <w14:uncheckedState w14:val="2610" w14:font="MS Gothic"/>
                </w14:checkbox>
              </w:sdtPr>
              <w:sdtEndPr/>
              <w:sdtContent>
                <w:r w:rsidR="00CC7ECD">
                  <w:rPr>
                    <w:rFonts w:ascii="MS Gothic" w:eastAsia="MS Gothic" w:hAnsi="MS Gothic" w:hint="eastAsia"/>
                    <w:sz w:val="16"/>
                    <w:szCs w:val="16"/>
                  </w:rPr>
                  <w:t>☐</w:t>
                </w:r>
              </w:sdtContent>
            </w:sdt>
            <w:r w:rsidR="00CC7ECD" w:rsidRPr="3F3FDECA">
              <w:rPr>
                <w:sz w:val="16"/>
                <w:szCs w:val="16"/>
              </w:rPr>
              <w:t xml:space="preserve"> &gt; 200</w:t>
            </w:r>
          </w:p>
        </w:tc>
      </w:tr>
      <w:tr w:rsidR="001B272F" w:rsidRPr="00CD055D" w14:paraId="5659D10E" w14:textId="77777777" w:rsidTr="5D1C80EF">
        <w:trPr>
          <w:cantSplit/>
          <w:trHeight w:val="780"/>
        </w:trPr>
        <w:tc>
          <w:tcPr>
            <w:tcW w:w="6804" w:type="dxa"/>
            <w:gridSpan w:val="4"/>
            <w:shd w:val="clear" w:color="auto" w:fill="DBE5F1" w:themeFill="accent1" w:themeFillTint="33"/>
            <w:vAlign w:val="center"/>
          </w:tcPr>
          <w:p w14:paraId="7E1F8340" w14:textId="7F343934" w:rsidR="001B272F" w:rsidRDefault="00217965" w:rsidP="00CC7ECD">
            <w:pPr>
              <w:pStyle w:val="TableNormal10"/>
              <w:rPr>
                <w:b/>
                <w:sz w:val="16"/>
                <w:szCs w:val="16"/>
              </w:rPr>
            </w:pPr>
            <w:r>
              <w:rPr>
                <w:b/>
                <w:sz w:val="16"/>
                <w:szCs w:val="16"/>
              </w:rPr>
              <w:t>Does your business employ Aboriginal Employees</w:t>
            </w:r>
            <w:r w:rsidR="00B30DB7">
              <w:rPr>
                <w:b/>
                <w:sz w:val="16"/>
                <w:szCs w:val="16"/>
              </w:rPr>
              <w:t>?</w:t>
            </w:r>
          </w:p>
        </w:tc>
        <w:tc>
          <w:tcPr>
            <w:tcW w:w="2217" w:type="dxa"/>
            <w:shd w:val="clear" w:color="auto" w:fill="FFFFEB"/>
          </w:tcPr>
          <w:p w14:paraId="4038BB11" w14:textId="1775840C" w:rsidR="00B30DB7" w:rsidRDefault="000A7D15" w:rsidP="00B30DB7">
            <w:pPr>
              <w:pStyle w:val="TableNormal10"/>
              <w:rPr>
                <w:sz w:val="16"/>
              </w:rPr>
            </w:pPr>
            <w:sdt>
              <w:sdtPr>
                <w:rPr>
                  <w:sz w:val="16"/>
                  <w:szCs w:val="16"/>
                </w:rPr>
                <w:id w:val="700674169"/>
                <w14:checkbox>
                  <w14:checked w14:val="0"/>
                  <w14:checkedState w14:val="2612" w14:font="MS Gothic"/>
                  <w14:uncheckedState w14:val="2610" w14:font="MS Gothic"/>
                </w14:checkbox>
              </w:sdtPr>
              <w:sdtEndPr/>
              <w:sdtContent>
                <w:r w:rsidR="00B30DB7" w:rsidRPr="00CD055D">
                  <w:rPr>
                    <w:rFonts w:ascii="MS Gothic" w:eastAsia="MS Gothic" w:hAnsi="MS Gothic" w:hint="eastAsia"/>
                    <w:sz w:val="16"/>
                    <w:szCs w:val="16"/>
                  </w:rPr>
                  <w:t>☐</w:t>
                </w:r>
              </w:sdtContent>
            </w:sdt>
            <w:r w:rsidR="00B30DB7" w:rsidRPr="00CD055D">
              <w:rPr>
                <w:sz w:val="16"/>
                <w:szCs w:val="16"/>
              </w:rPr>
              <w:t xml:space="preserve"> Yes </w:t>
            </w:r>
            <w:r w:rsidR="00B30DB7" w:rsidRPr="00CD055D">
              <w:rPr>
                <w:sz w:val="16"/>
                <w:szCs w:val="16"/>
              </w:rPr>
              <w:br/>
            </w:r>
            <w:sdt>
              <w:sdtPr>
                <w:rPr>
                  <w:sz w:val="16"/>
                  <w:szCs w:val="16"/>
                </w:rPr>
                <w:id w:val="990523083"/>
                <w14:checkbox>
                  <w14:checked w14:val="0"/>
                  <w14:checkedState w14:val="2612" w14:font="MS Gothic"/>
                  <w14:uncheckedState w14:val="2610" w14:font="MS Gothic"/>
                </w14:checkbox>
              </w:sdtPr>
              <w:sdtEndPr/>
              <w:sdtContent>
                <w:r w:rsidR="00DB5C45">
                  <w:rPr>
                    <w:rFonts w:ascii="MS Gothic" w:eastAsia="MS Gothic" w:hAnsi="MS Gothic" w:hint="eastAsia"/>
                    <w:sz w:val="16"/>
                    <w:szCs w:val="16"/>
                  </w:rPr>
                  <w:t>☐</w:t>
                </w:r>
              </w:sdtContent>
            </w:sdt>
            <w:r w:rsidR="00B30DB7" w:rsidRPr="00CD055D">
              <w:rPr>
                <w:sz w:val="16"/>
                <w:szCs w:val="16"/>
              </w:rPr>
              <w:t xml:space="preserve"> No</w:t>
            </w:r>
          </w:p>
          <w:p w14:paraId="19FB3CD7" w14:textId="21C9F92B" w:rsidR="001B272F" w:rsidRDefault="00B30DB7" w:rsidP="3F3FDECA">
            <w:pPr>
              <w:pStyle w:val="TableNormal10"/>
              <w:rPr>
                <w:sz w:val="16"/>
                <w:szCs w:val="16"/>
              </w:rPr>
            </w:pPr>
            <w:r>
              <w:rPr>
                <w:sz w:val="16"/>
                <w:szCs w:val="16"/>
              </w:rPr>
              <w:t xml:space="preserve">If Yes, please include </w:t>
            </w:r>
            <w:r w:rsidR="0092246E">
              <w:rPr>
                <w:sz w:val="16"/>
                <w:szCs w:val="16"/>
              </w:rPr>
              <w:t>number of Aboriginal Employees:</w:t>
            </w:r>
            <w:r w:rsidR="00054846">
              <w:rPr>
                <w:sz w:val="16"/>
                <w:szCs w:val="16"/>
              </w:rPr>
              <w:t xml:space="preserve"> </w:t>
            </w:r>
          </w:p>
        </w:tc>
      </w:tr>
      <w:tr w:rsidR="00054846" w:rsidRPr="00CD055D" w14:paraId="35ECEADD" w14:textId="77777777" w:rsidTr="5D1C80EF">
        <w:trPr>
          <w:cantSplit/>
          <w:trHeight w:val="780"/>
        </w:trPr>
        <w:tc>
          <w:tcPr>
            <w:tcW w:w="6804" w:type="dxa"/>
            <w:gridSpan w:val="4"/>
            <w:shd w:val="clear" w:color="auto" w:fill="DBE5F1" w:themeFill="accent1" w:themeFillTint="33"/>
            <w:vAlign w:val="center"/>
          </w:tcPr>
          <w:p w14:paraId="26225CDC" w14:textId="1AF698FB" w:rsidR="00054846" w:rsidRDefault="00054846" w:rsidP="00CC7ECD">
            <w:pPr>
              <w:pStyle w:val="TableNormal10"/>
              <w:rPr>
                <w:b/>
                <w:sz w:val="16"/>
                <w:szCs w:val="16"/>
              </w:rPr>
            </w:pPr>
            <w:r>
              <w:rPr>
                <w:b/>
                <w:sz w:val="16"/>
                <w:szCs w:val="16"/>
              </w:rPr>
              <w:t>Does your business employee Apprentices or Trainees?</w:t>
            </w:r>
          </w:p>
        </w:tc>
        <w:tc>
          <w:tcPr>
            <w:tcW w:w="2217" w:type="dxa"/>
            <w:shd w:val="clear" w:color="auto" w:fill="FFFFEB"/>
          </w:tcPr>
          <w:p w14:paraId="0E9C7EEF" w14:textId="77777777" w:rsidR="00054846" w:rsidRDefault="000A7D15" w:rsidP="00054846">
            <w:pPr>
              <w:pStyle w:val="TableNormal10"/>
              <w:rPr>
                <w:sz w:val="16"/>
              </w:rPr>
            </w:pPr>
            <w:sdt>
              <w:sdtPr>
                <w:rPr>
                  <w:sz w:val="16"/>
                  <w:szCs w:val="16"/>
                </w:rPr>
                <w:id w:val="590903647"/>
                <w14:checkbox>
                  <w14:checked w14:val="0"/>
                  <w14:checkedState w14:val="2612" w14:font="MS Gothic"/>
                  <w14:uncheckedState w14:val="2610" w14:font="MS Gothic"/>
                </w14:checkbox>
              </w:sdtPr>
              <w:sdtEndPr/>
              <w:sdtContent>
                <w:r w:rsidR="00054846" w:rsidRPr="00CD055D">
                  <w:rPr>
                    <w:rFonts w:ascii="MS Gothic" w:eastAsia="MS Gothic" w:hAnsi="MS Gothic" w:hint="eastAsia"/>
                    <w:sz w:val="16"/>
                    <w:szCs w:val="16"/>
                  </w:rPr>
                  <w:t>☐</w:t>
                </w:r>
              </w:sdtContent>
            </w:sdt>
            <w:r w:rsidR="00054846" w:rsidRPr="00CD055D">
              <w:rPr>
                <w:sz w:val="16"/>
                <w:szCs w:val="16"/>
              </w:rPr>
              <w:t xml:space="preserve"> Yes </w:t>
            </w:r>
            <w:r w:rsidR="00054846" w:rsidRPr="00CD055D">
              <w:rPr>
                <w:sz w:val="16"/>
                <w:szCs w:val="16"/>
              </w:rPr>
              <w:br/>
            </w:r>
            <w:sdt>
              <w:sdtPr>
                <w:rPr>
                  <w:sz w:val="16"/>
                  <w:szCs w:val="16"/>
                </w:rPr>
                <w:id w:val="-2124614095"/>
                <w14:checkbox>
                  <w14:checked w14:val="0"/>
                  <w14:checkedState w14:val="2612" w14:font="MS Gothic"/>
                  <w14:uncheckedState w14:val="2610" w14:font="MS Gothic"/>
                </w14:checkbox>
              </w:sdtPr>
              <w:sdtEndPr/>
              <w:sdtContent>
                <w:r w:rsidR="00054846" w:rsidRPr="00CD055D">
                  <w:rPr>
                    <w:rFonts w:ascii="MS Gothic" w:eastAsia="MS Gothic" w:hAnsi="MS Gothic" w:hint="eastAsia"/>
                    <w:sz w:val="16"/>
                    <w:szCs w:val="16"/>
                  </w:rPr>
                  <w:t>☐</w:t>
                </w:r>
              </w:sdtContent>
            </w:sdt>
            <w:r w:rsidR="00054846" w:rsidRPr="00CD055D">
              <w:rPr>
                <w:sz w:val="16"/>
                <w:szCs w:val="16"/>
              </w:rPr>
              <w:t xml:space="preserve"> No</w:t>
            </w:r>
          </w:p>
          <w:p w14:paraId="78199B25" w14:textId="77799AA6" w:rsidR="00054846" w:rsidRDefault="00054846" w:rsidP="00054846">
            <w:pPr>
              <w:pStyle w:val="TableNormal10"/>
              <w:rPr>
                <w:sz w:val="16"/>
                <w:szCs w:val="16"/>
              </w:rPr>
            </w:pPr>
            <w:r>
              <w:rPr>
                <w:sz w:val="16"/>
                <w:szCs w:val="16"/>
              </w:rPr>
              <w:t>If Yes,</w:t>
            </w:r>
          </w:p>
          <w:p w14:paraId="5173C90A" w14:textId="77777777" w:rsidR="00054846" w:rsidRDefault="00054846" w:rsidP="00054846">
            <w:pPr>
              <w:pStyle w:val="TableNormal10"/>
              <w:rPr>
                <w:sz w:val="16"/>
                <w:szCs w:val="16"/>
              </w:rPr>
            </w:pPr>
            <w:r>
              <w:rPr>
                <w:sz w:val="16"/>
                <w:szCs w:val="16"/>
              </w:rPr>
              <w:t>please include number of Apprentices:</w:t>
            </w:r>
          </w:p>
          <w:p w14:paraId="0F511DB2" w14:textId="256192D1" w:rsidR="00054846" w:rsidRDefault="00054846" w:rsidP="00054846">
            <w:pPr>
              <w:pStyle w:val="TableNormal10"/>
              <w:rPr>
                <w:sz w:val="16"/>
                <w:szCs w:val="16"/>
              </w:rPr>
            </w:pPr>
            <w:r>
              <w:rPr>
                <w:sz w:val="16"/>
                <w:szCs w:val="16"/>
              </w:rPr>
              <w:t>please include number of Trainees:</w:t>
            </w:r>
          </w:p>
        </w:tc>
      </w:tr>
    </w:tbl>
    <w:p w14:paraId="0AF7B5C2" w14:textId="1397555A" w:rsidR="001B3746" w:rsidRDefault="00330384" w:rsidP="009C2414">
      <w:pPr>
        <w:pStyle w:val="Heading1"/>
        <w:keepNext/>
      </w:pPr>
      <w:bookmarkStart w:id="1" w:name="_Toc277855000"/>
      <w:r>
        <w:t>Supporting Information</w:t>
      </w:r>
      <w:bookmarkEnd w:id="1"/>
    </w:p>
    <w:tbl>
      <w:tblPr>
        <w:tblW w:w="892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6E6E6"/>
        <w:tblLayout w:type="fixed"/>
        <w:tblLook w:val="0000" w:firstRow="0" w:lastRow="0" w:firstColumn="0" w:lastColumn="0" w:noHBand="0" w:noVBand="0"/>
      </w:tblPr>
      <w:tblGrid>
        <w:gridCol w:w="2105"/>
        <w:gridCol w:w="2071"/>
        <w:gridCol w:w="4750"/>
      </w:tblGrid>
      <w:tr w:rsidR="00C80720" w:rsidRPr="008A74DA" w14:paraId="62B6F8EE" w14:textId="77777777" w:rsidTr="00AC5DBE">
        <w:trPr>
          <w:cantSplit/>
          <w:trHeight w:val="454"/>
        </w:trPr>
        <w:tc>
          <w:tcPr>
            <w:tcW w:w="8926" w:type="dxa"/>
            <w:gridSpan w:val="3"/>
            <w:shd w:val="clear" w:color="auto" w:fill="4F81BD" w:themeFill="accent1"/>
            <w:vAlign w:val="center"/>
          </w:tcPr>
          <w:p w14:paraId="1370168C" w14:textId="6A2EA212" w:rsidR="00C80720" w:rsidRPr="008A74DA" w:rsidRDefault="00C80720" w:rsidP="00C80720">
            <w:pPr>
              <w:pStyle w:val="Heading2"/>
            </w:pPr>
            <w:r>
              <w:t>CONFLICTS OF INTEREST</w:t>
            </w:r>
          </w:p>
          <w:p w14:paraId="4E1DA7B0" w14:textId="4EC8C1B0" w:rsidR="00C80720" w:rsidRPr="008A74DA" w:rsidRDefault="00C80720" w:rsidP="00C80720">
            <w:pPr>
              <w:spacing w:before="0"/>
              <w:rPr>
                <w:sz w:val="16"/>
                <w:szCs w:val="16"/>
              </w:rPr>
            </w:pPr>
            <w:r>
              <w:rPr>
                <w:color w:val="FFFFFF" w:themeColor="background1"/>
                <w:sz w:val="16"/>
                <w:szCs w:val="16"/>
              </w:rPr>
              <w:t xml:space="preserve">Refer to clause </w:t>
            </w:r>
            <w:r w:rsidR="007550FE">
              <w:rPr>
                <w:color w:val="FFFFFF" w:themeColor="background1"/>
                <w:sz w:val="16"/>
                <w:szCs w:val="16"/>
              </w:rPr>
              <w:t>15</w:t>
            </w:r>
            <w:r>
              <w:rPr>
                <w:color w:val="FFFFFF" w:themeColor="background1"/>
                <w:sz w:val="16"/>
                <w:szCs w:val="16"/>
              </w:rPr>
              <w:t xml:space="preserve"> of the Conditions of Tendering. Provide details of any actual, perceived or potential conflicts of interest involving the Tenderer or its personnel. In addition, set out the Tenderer’s internal procedures (if any) for identifying and managing any conflicts of interest that may arise.</w:t>
            </w:r>
          </w:p>
        </w:tc>
      </w:tr>
      <w:tr w:rsidR="00C80720" w:rsidRPr="00CD055D" w14:paraId="01B07209" w14:textId="77777777" w:rsidTr="00AC5DBE">
        <w:trPr>
          <w:cantSplit/>
          <w:trHeight w:val="300"/>
        </w:trPr>
        <w:tc>
          <w:tcPr>
            <w:tcW w:w="2105" w:type="dxa"/>
            <w:shd w:val="clear" w:color="auto" w:fill="DBE5F1" w:themeFill="accent1" w:themeFillTint="33"/>
            <w:vAlign w:val="center"/>
          </w:tcPr>
          <w:p w14:paraId="2078B52E" w14:textId="22762972" w:rsidR="00C80720" w:rsidRPr="00CD055D" w:rsidRDefault="00C80720" w:rsidP="00C80720">
            <w:pPr>
              <w:pStyle w:val="TableNormal10"/>
              <w:rPr>
                <w:b/>
                <w:sz w:val="16"/>
                <w:szCs w:val="16"/>
              </w:rPr>
            </w:pPr>
            <w:r w:rsidRPr="00CD055D">
              <w:rPr>
                <w:b/>
                <w:sz w:val="16"/>
                <w:szCs w:val="16"/>
              </w:rPr>
              <w:t>Details of any conflicts of interest</w:t>
            </w:r>
          </w:p>
        </w:tc>
        <w:sdt>
          <w:sdtPr>
            <w:rPr>
              <w:sz w:val="16"/>
              <w:szCs w:val="18"/>
            </w:rPr>
            <w:id w:val="1750470003"/>
            <w:placeholder>
              <w:docPart w:val="2B0CD9EC6A974095B69F42915F8EAC4A"/>
            </w:placeholder>
            <w:showingPlcHdr/>
          </w:sdtPr>
          <w:sdtEndPr>
            <w:rPr>
              <w:szCs w:val="16"/>
            </w:rPr>
          </w:sdtEndPr>
          <w:sdtContent>
            <w:tc>
              <w:tcPr>
                <w:tcW w:w="6821" w:type="dxa"/>
                <w:gridSpan w:val="2"/>
                <w:shd w:val="clear" w:color="auto" w:fill="FFFFEB"/>
              </w:tcPr>
              <w:p w14:paraId="51CB5CB5" w14:textId="50933C5C" w:rsidR="00C80720" w:rsidRPr="00CD055D" w:rsidRDefault="00C80720" w:rsidP="00C80720">
                <w:pPr>
                  <w:pStyle w:val="TableNormal10"/>
                  <w:rPr>
                    <w:sz w:val="16"/>
                    <w:szCs w:val="16"/>
                  </w:rPr>
                </w:pPr>
                <w:r w:rsidRPr="00CD055D">
                  <w:rPr>
                    <w:rStyle w:val="PlaceholderText"/>
                    <w:color w:val="auto"/>
                    <w:sz w:val="16"/>
                    <w:szCs w:val="16"/>
                  </w:rPr>
                  <w:t>[Insert]</w:t>
                </w:r>
              </w:p>
            </w:tc>
          </w:sdtContent>
        </w:sdt>
      </w:tr>
      <w:tr w:rsidR="00C80720" w:rsidRPr="00CD055D" w14:paraId="66B08C9D" w14:textId="77777777" w:rsidTr="00AC5DBE">
        <w:trPr>
          <w:cantSplit/>
          <w:trHeight w:val="300"/>
        </w:trPr>
        <w:tc>
          <w:tcPr>
            <w:tcW w:w="2105" w:type="dxa"/>
            <w:shd w:val="clear" w:color="auto" w:fill="DBE5F1" w:themeFill="accent1" w:themeFillTint="33"/>
            <w:vAlign w:val="center"/>
          </w:tcPr>
          <w:p w14:paraId="280BBABB" w14:textId="4B12EABE" w:rsidR="00C80720" w:rsidRPr="00CD055D" w:rsidRDefault="00C80720" w:rsidP="00C80720">
            <w:pPr>
              <w:pStyle w:val="TableNormal10"/>
              <w:rPr>
                <w:b/>
                <w:sz w:val="16"/>
                <w:szCs w:val="16"/>
              </w:rPr>
            </w:pPr>
            <w:r w:rsidRPr="00CD055D">
              <w:rPr>
                <w:b/>
                <w:sz w:val="16"/>
                <w:szCs w:val="16"/>
              </w:rPr>
              <w:t>Procedures for identifying and managing conflicts of interest</w:t>
            </w:r>
          </w:p>
        </w:tc>
        <w:sdt>
          <w:sdtPr>
            <w:rPr>
              <w:sz w:val="16"/>
              <w:szCs w:val="18"/>
            </w:rPr>
            <w:id w:val="1451813356"/>
            <w:placeholder>
              <w:docPart w:val="67E5381ED8674CDBBF237F1EAB35174B"/>
            </w:placeholder>
            <w:showingPlcHdr/>
          </w:sdtPr>
          <w:sdtEndPr>
            <w:rPr>
              <w:szCs w:val="16"/>
            </w:rPr>
          </w:sdtEndPr>
          <w:sdtContent>
            <w:tc>
              <w:tcPr>
                <w:tcW w:w="6821" w:type="dxa"/>
                <w:gridSpan w:val="2"/>
                <w:shd w:val="clear" w:color="auto" w:fill="FFFFEB"/>
              </w:tcPr>
              <w:p w14:paraId="65075E11" w14:textId="31FCBDE2" w:rsidR="00C80720" w:rsidRPr="00CD055D" w:rsidRDefault="00C80720" w:rsidP="00C80720">
                <w:pPr>
                  <w:pStyle w:val="TableNormal10"/>
                  <w:rPr>
                    <w:sz w:val="16"/>
                    <w:szCs w:val="16"/>
                  </w:rPr>
                </w:pPr>
                <w:r w:rsidRPr="00CD055D">
                  <w:rPr>
                    <w:rStyle w:val="PlaceholderText"/>
                    <w:color w:val="auto"/>
                    <w:sz w:val="16"/>
                    <w:szCs w:val="16"/>
                  </w:rPr>
                  <w:t>[Insert]</w:t>
                </w:r>
              </w:p>
            </w:tc>
          </w:sdtContent>
        </w:sdt>
      </w:tr>
      <w:tr w:rsidR="00C80720" w:rsidRPr="008A74DA" w14:paraId="65830704" w14:textId="77777777" w:rsidTr="00AC5DBE">
        <w:trPr>
          <w:cantSplit/>
          <w:trHeight w:val="454"/>
        </w:trPr>
        <w:tc>
          <w:tcPr>
            <w:tcW w:w="8926" w:type="dxa"/>
            <w:gridSpan w:val="3"/>
            <w:shd w:val="clear" w:color="auto" w:fill="4F81BD" w:themeFill="accent1"/>
            <w:vAlign w:val="center"/>
          </w:tcPr>
          <w:p w14:paraId="59CB40D5" w14:textId="34F62E7D" w:rsidR="00C80720" w:rsidRPr="004B1936" w:rsidRDefault="00C80720" w:rsidP="00C80720">
            <w:pPr>
              <w:pStyle w:val="Heading2"/>
            </w:pPr>
            <w:r>
              <w:t>ADDENDUM ACKNOWLEDGEMENT</w:t>
            </w:r>
          </w:p>
        </w:tc>
      </w:tr>
      <w:tr w:rsidR="00C80720" w:rsidRPr="00CD055D" w14:paraId="6A1F9AA2" w14:textId="77777777" w:rsidTr="00AC5DBE">
        <w:trPr>
          <w:cantSplit/>
          <w:trHeight w:val="300"/>
        </w:trPr>
        <w:tc>
          <w:tcPr>
            <w:tcW w:w="4176" w:type="dxa"/>
            <w:gridSpan w:val="2"/>
            <w:shd w:val="clear" w:color="auto" w:fill="FFFFEB"/>
            <w:vAlign w:val="center"/>
          </w:tcPr>
          <w:p w14:paraId="1ABB1C0C" w14:textId="30151087" w:rsidR="00C80720" w:rsidRPr="00CD055D" w:rsidRDefault="000A7D15" w:rsidP="00C80720">
            <w:pPr>
              <w:pStyle w:val="TableNormal10"/>
              <w:tabs>
                <w:tab w:val="left" w:pos="171"/>
              </w:tabs>
              <w:rPr>
                <w:sz w:val="16"/>
                <w:szCs w:val="16"/>
              </w:rPr>
            </w:pPr>
            <w:sdt>
              <w:sdtPr>
                <w:rPr>
                  <w:sz w:val="16"/>
                  <w:szCs w:val="16"/>
                </w:rPr>
                <w:id w:val="1763490230"/>
                <w14:checkbox>
                  <w14:checked w14:val="0"/>
                  <w14:checkedState w14:val="2612" w14:font="MS Gothic"/>
                  <w14:uncheckedState w14:val="2610" w14:font="MS Gothic"/>
                </w14:checkbox>
              </w:sdtPr>
              <w:sdtEndPr/>
              <w:sdtContent>
                <w:r w:rsidR="00C80720" w:rsidRPr="00CD055D">
                  <w:rPr>
                    <w:rFonts w:ascii="MS Gothic" w:eastAsia="MS Gothic" w:hAnsi="MS Gothic" w:hint="eastAsia"/>
                    <w:sz w:val="16"/>
                    <w:szCs w:val="16"/>
                  </w:rPr>
                  <w:t>☐</w:t>
                </w:r>
              </w:sdtContent>
            </w:sdt>
            <w:r w:rsidR="00C80720" w:rsidRPr="00CD055D">
              <w:rPr>
                <w:sz w:val="16"/>
                <w:szCs w:val="16"/>
              </w:rPr>
              <w:t xml:space="preserve"> Not applicable (there have been no addenda issued)</w:t>
            </w:r>
            <w:r w:rsidR="00C80720" w:rsidRPr="00CD055D">
              <w:rPr>
                <w:sz w:val="16"/>
                <w:szCs w:val="16"/>
              </w:rPr>
              <w:br/>
            </w:r>
            <w:sdt>
              <w:sdtPr>
                <w:rPr>
                  <w:sz w:val="16"/>
                  <w:szCs w:val="16"/>
                </w:rPr>
                <w:id w:val="1354772103"/>
                <w14:checkbox>
                  <w14:checked w14:val="0"/>
                  <w14:checkedState w14:val="2612" w14:font="MS Gothic"/>
                  <w14:uncheckedState w14:val="2610" w14:font="MS Gothic"/>
                </w14:checkbox>
              </w:sdtPr>
              <w:sdtEndPr/>
              <w:sdtContent>
                <w:r w:rsidR="00C80720" w:rsidRPr="00CD055D">
                  <w:rPr>
                    <w:rFonts w:ascii="MS Gothic" w:eastAsia="MS Gothic" w:hAnsi="MS Gothic" w:hint="eastAsia"/>
                    <w:sz w:val="16"/>
                    <w:szCs w:val="16"/>
                  </w:rPr>
                  <w:t>☐</w:t>
                </w:r>
              </w:sdtContent>
            </w:sdt>
            <w:r w:rsidR="00C80720" w:rsidRPr="00CD055D">
              <w:rPr>
                <w:sz w:val="16"/>
                <w:szCs w:val="16"/>
              </w:rPr>
              <w:t xml:space="preserve"> All addenda have been read and taken into account</w:t>
            </w:r>
          </w:p>
        </w:tc>
        <w:sdt>
          <w:sdtPr>
            <w:rPr>
              <w:sz w:val="16"/>
              <w:szCs w:val="18"/>
            </w:rPr>
            <w:id w:val="-655304397"/>
            <w:placeholder>
              <w:docPart w:val="CBDF005292DE46F4BEBD2F1C36EA5A98"/>
            </w:placeholder>
            <w:showingPlcHdr/>
          </w:sdtPr>
          <w:sdtEndPr>
            <w:rPr>
              <w:szCs w:val="16"/>
            </w:rPr>
          </w:sdtEndPr>
          <w:sdtContent>
            <w:tc>
              <w:tcPr>
                <w:tcW w:w="4750" w:type="dxa"/>
                <w:shd w:val="clear" w:color="auto" w:fill="FFFFEB"/>
              </w:tcPr>
              <w:p w14:paraId="17EFEB39" w14:textId="6CA0CD07" w:rsidR="00C80720" w:rsidRPr="00CD055D" w:rsidRDefault="00C80720" w:rsidP="00C80720">
                <w:pPr>
                  <w:pStyle w:val="TableNormal10"/>
                  <w:rPr>
                    <w:sz w:val="16"/>
                    <w:szCs w:val="16"/>
                  </w:rPr>
                </w:pPr>
                <w:r w:rsidRPr="00CD055D">
                  <w:rPr>
                    <w:rStyle w:val="PlaceholderText"/>
                    <w:color w:val="auto"/>
                    <w:sz w:val="16"/>
                    <w:szCs w:val="16"/>
                  </w:rPr>
                  <w:t>[Insert]</w:t>
                </w:r>
              </w:p>
            </w:tc>
          </w:sdtContent>
        </w:sdt>
      </w:tr>
    </w:tbl>
    <w:p w14:paraId="40CCA282" w14:textId="1A4D5170" w:rsidR="00176A3E" w:rsidRDefault="004B1936" w:rsidP="00CD055D">
      <w:pPr>
        <w:pStyle w:val="Heading1"/>
        <w:keepNext/>
      </w:pPr>
      <w:bookmarkStart w:id="2" w:name="_Toc277855011"/>
      <w:r>
        <w:t xml:space="preserve">Response to </w:t>
      </w:r>
      <w:r w:rsidR="00C96B47">
        <w:t>Mandatory</w:t>
      </w:r>
      <w:r>
        <w:t xml:space="preserve"> Criteria</w:t>
      </w: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6E6E6"/>
        <w:tblLayout w:type="fixed"/>
        <w:tblLook w:val="0000" w:firstRow="0" w:lastRow="0" w:firstColumn="0" w:lastColumn="0" w:noHBand="0" w:noVBand="0"/>
      </w:tblPr>
      <w:tblGrid>
        <w:gridCol w:w="5665"/>
        <w:gridCol w:w="1276"/>
        <w:gridCol w:w="2075"/>
      </w:tblGrid>
      <w:tr w:rsidR="004D4904" w:rsidRPr="004D4904" w14:paraId="457CF7D8" w14:textId="77777777" w:rsidTr="3E4F3BD7">
        <w:trPr>
          <w:cantSplit/>
          <w:trHeight w:val="454"/>
        </w:trPr>
        <w:tc>
          <w:tcPr>
            <w:tcW w:w="9016" w:type="dxa"/>
            <w:gridSpan w:val="3"/>
            <w:shd w:val="clear" w:color="auto" w:fill="4F81BD" w:themeFill="accent1"/>
            <w:vAlign w:val="center"/>
          </w:tcPr>
          <w:p w14:paraId="6ACC94FF" w14:textId="1192851D" w:rsidR="004B1936" w:rsidRPr="004D4904" w:rsidRDefault="00D44507" w:rsidP="3CD0DA0B">
            <w:pPr>
              <w:pStyle w:val="Heading2"/>
              <w:keepNext/>
              <w:rPr>
                <w:bCs/>
              </w:rPr>
            </w:pPr>
            <w:r w:rsidRPr="00D44507">
              <w:rPr>
                <w:rFonts w:eastAsia="Arial" w:cs="Arial"/>
                <w:bCs/>
                <w:sz w:val="18"/>
                <w:szCs w:val="18"/>
              </w:rPr>
              <w:t>Acceptable Legal Entity </w:t>
            </w:r>
          </w:p>
        </w:tc>
      </w:tr>
      <w:tr w:rsidR="00CD055D" w:rsidRPr="00CD055D" w14:paraId="1324FB95" w14:textId="77777777" w:rsidTr="3E4F3BD7">
        <w:trPr>
          <w:cantSplit/>
          <w:trHeight w:val="113"/>
        </w:trPr>
        <w:tc>
          <w:tcPr>
            <w:tcW w:w="9016" w:type="dxa"/>
            <w:gridSpan w:val="3"/>
            <w:shd w:val="clear" w:color="auto" w:fill="DBE5F1" w:themeFill="accent1" w:themeFillTint="33"/>
          </w:tcPr>
          <w:p w14:paraId="48918EED" w14:textId="0943A9FE" w:rsidR="004B1936" w:rsidRPr="00A326C0" w:rsidRDefault="004B1936" w:rsidP="00C6780D">
            <w:pPr>
              <w:pStyle w:val="TableNormal10"/>
              <w:rPr>
                <w:sz w:val="8"/>
                <w:szCs w:val="8"/>
              </w:rPr>
            </w:pPr>
          </w:p>
        </w:tc>
      </w:tr>
      <w:tr w:rsidR="00CD055D" w:rsidRPr="00CD055D" w14:paraId="7637D93F" w14:textId="77777777" w:rsidTr="3E4F3BD7">
        <w:trPr>
          <w:cantSplit/>
          <w:trHeight w:val="683"/>
        </w:trPr>
        <w:sdt>
          <w:sdtPr>
            <w:rPr>
              <w:sz w:val="16"/>
              <w:szCs w:val="18"/>
            </w:rPr>
            <w:id w:val="2031211674"/>
            <w:placeholder>
              <w:docPart w:val="F09520AD99DE4745A4B86AD873ADB852"/>
            </w:placeholder>
          </w:sdtPr>
          <w:sdtEndPr>
            <w:rPr>
              <w:szCs w:val="16"/>
            </w:rPr>
          </w:sdtEndPr>
          <w:sdtContent>
            <w:tc>
              <w:tcPr>
                <w:tcW w:w="9016" w:type="dxa"/>
                <w:gridSpan w:val="3"/>
                <w:shd w:val="clear" w:color="auto" w:fill="FFFFEB"/>
              </w:tcPr>
              <w:p w14:paraId="1D414B79" w14:textId="77777777" w:rsidR="00883B91" w:rsidRDefault="00615611" w:rsidP="00C6780D">
                <w:pPr>
                  <w:pStyle w:val="TableNormal10"/>
                  <w:rPr>
                    <w:sz w:val="16"/>
                    <w:szCs w:val="18"/>
                  </w:rPr>
                </w:pPr>
                <w:r w:rsidRPr="00615611">
                  <w:rPr>
                    <w:sz w:val="16"/>
                    <w:szCs w:val="18"/>
                  </w:rPr>
                  <w:t xml:space="preserve">Have you tendered </w:t>
                </w:r>
                <w:r w:rsidR="00194EB1">
                  <w:rPr>
                    <w:sz w:val="16"/>
                    <w:szCs w:val="18"/>
                  </w:rPr>
                  <w:t>as your Legal Business Entity</w:t>
                </w:r>
                <w:r w:rsidR="00883B91">
                  <w:rPr>
                    <w:sz w:val="16"/>
                    <w:szCs w:val="18"/>
                  </w:rPr>
                  <w:t>?</w:t>
                </w:r>
              </w:p>
              <w:p w14:paraId="4E605BD6" w14:textId="534000E2" w:rsidR="00427480" w:rsidRDefault="00615611" w:rsidP="00C6780D">
                <w:pPr>
                  <w:pStyle w:val="TableNormal10"/>
                  <w:rPr>
                    <w:sz w:val="16"/>
                    <w:szCs w:val="18"/>
                  </w:rPr>
                </w:pPr>
                <w:r w:rsidRPr="00615611">
                  <w:rPr>
                    <w:sz w:val="16"/>
                    <w:szCs w:val="18"/>
                  </w:rPr>
                  <w:t xml:space="preserve"> </w:t>
                </w:r>
                <w:r w:rsidRPr="00615611">
                  <w:rPr>
                    <w:rFonts w:ascii="Segoe UI Symbol" w:hAnsi="Segoe UI Symbol" w:cs="Segoe UI Symbol"/>
                    <w:sz w:val="16"/>
                    <w:szCs w:val="18"/>
                  </w:rPr>
                  <w:t>☐</w:t>
                </w:r>
                <w:r w:rsidRPr="00615611">
                  <w:rPr>
                    <w:sz w:val="16"/>
                    <w:szCs w:val="18"/>
                  </w:rPr>
                  <w:t xml:space="preserve"> Yes </w:t>
                </w:r>
                <w:r w:rsidRPr="00615611">
                  <w:rPr>
                    <w:rFonts w:ascii="Segoe UI Symbol" w:hAnsi="Segoe UI Symbol" w:cs="Segoe UI Symbol"/>
                    <w:sz w:val="16"/>
                    <w:szCs w:val="18"/>
                  </w:rPr>
                  <w:t>☐</w:t>
                </w:r>
                <w:r w:rsidRPr="00615611">
                  <w:rPr>
                    <w:sz w:val="16"/>
                    <w:szCs w:val="18"/>
                  </w:rPr>
                  <w:t xml:space="preserve"> No (outline why) </w:t>
                </w:r>
              </w:p>
              <w:p w14:paraId="736FE078" w14:textId="77777777" w:rsidR="00883B91" w:rsidRDefault="00615611" w:rsidP="00C6780D">
                <w:pPr>
                  <w:pStyle w:val="TableNormal10"/>
                  <w:rPr>
                    <w:sz w:val="16"/>
                    <w:szCs w:val="18"/>
                  </w:rPr>
                </w:pPr>
                <w:r w:rsidRPr="00615611">
                  <w:rPr>
                    <w:sz w:val="16"/>
                    <w:szCs w:val="18"/>
                  </w:rPr>
                  <w:t xml:space="preserve">Is your organisation a trustee? </w:t>
                </w:r>
              </w:p>
              <w:p w14:paraId="5FC61357" w14:textId="7EE006C0" w:rsidR="00D74FC6" w:rsidRDefault="00615611" w:rsidP="00C6780D">
                <w:pPr>
                  <w:pStyle w:val="TableNormal10"/>
                  <w:rPr>
                    <w:sz w:val="16"/>
                    <w:szCs w:val="16"/>
                  </w:rPr>
                </w:pPr>
                <w:r w:rsidRPr="00615611">
                  <w:rPr>
                    <w:rFonts w:ascii="Segoe UI Symbol" w:hAnsi="Segoe UI Symbol" w:cs="Segoe UI Symbol"/>
                    <w:sz w:val="16"/>
                    <w:szCs w:val="18"/>
                  </w:rPr>
                  <w:t>☐</w:t>
                </w:r>
                <w:r w:rsidRPr="00615611">
                  <w:rPr>
                    <w:sz w:val="16"/>
                    <w:szCs w:val="18"/>
                  </w:rPr>
                  <w:t xml:space="preserve"> Yes (outline below who the contracting entity will be) </w:t>
                </w:r>
                <w:r w:rsidRPr="00615611">
                  <w:rPr>
                    <w:rFonts w:ascii="Segoe UI Symbol" w:hAnsi="Segoe UI Symbol" w:cs="Segoe UI Symbol"/>
                    <w:sz w:val="16"/>
                    <w:szCs w:val="18"/>
                  </w:rPr>
                  <w:t>☐</w:t>
                </w:r>
                <w:r w:rsidRPr="00615611">
                  <w:rPr>
                    <w:sz w:val="16"/>
                    <w:szCs w:val="18"/>
                  </w:rPr>
                  <w:t xml:space="preserve"> No</w:t>
                </w:r>
              </w:p>
              <w:p w14:paraId="365F0461" w14:textId="07A601DE" w:rsidR="004B1936" w:rsidRPr="00CD055D" w:rsidRDefault="004B1936" w:rsidP="00C6780D">
                <w:pPr>
                  <w:pStyle w:val="TableNormal10"/>
                  <w:rPr>
                    <w:sz w:val="16"/>
                    <w:szCs w:val="16"/>
                  </w:rPr>
                </w:pPr>
              </w:p>
            </w:tc>
          </w:sdtContent>
        </w:sdt>
      </w:tr>
      <w:tr w:rsidR="009D2F47" w:rsidRPr="004D4904" w14:paraId="540AF5C0" w14:textId="77777777" w:rsidTr="3E4F3BD7">
        <w:trPr>
          <w:cantSplit/>
          <w:trHeight w:val="454"/>
        </w:trPr>
        <w:tc>
          <w:tcPr>
            <w:tcW w:w="9016" w:type="dxa"/>
            <w:gridSpan w:val="3"/>
            <w:shd w:val="clear" w:color="auto" w:fill="4F81BD" w:themeFill="accent1"/>
            <w:vAlign w:val="center"/>
          </w:tcPr>
          <w:p w14:paraId="231E14A6" w14:textId="24279BEA" w:rsidR="009D2F47" w:rsidRPr="00135961" w:rsidRDefault="002F5459">
            <w:pPr>
              <w:pStyle w:val="Heading2"/>
              <w:keepNext/>
              <w:rPr>
                <w:sz w:val="18"/>
                <w:szCs w:val="18"/>
              </w:rPr>
            </w:pPr>
            <w:r w:rsidRPr="00135961">
              <w:rPr>
                <w:sz w:val="18"/>
                <w:szCs w:val="18"/>
              </w:rPr>
              <w:t>Ability to Meet Insurance Requirements </w:t>
            </w:r>
          </w:p>
        </w:tc>
      </w:tr>
      <w:tr w:rsidR="009D2F47" w:rsidRPr="00CD055D" w14:paraId="07E4152D" w14:textId="77777777" w:rsidTr="3E4F3BD7">
        <w:trPr>
          <w:cantSplit/>
          <w:trHeight w:val="524"/>
        </w:trPr>
        <w:tc>
          <w:tcPr>
            <w:tcW w:w="9016" w:type="dxa"/>
            <w:gridSpan w:val="3"/>
            <w:shd w:val="clear" w:color="auto" w:fill="DBE5F1" w:themeFill="accent1" w:themeFillTint="33"/>
          </w:tcPr>
          <w:p w14:paraId="4382B199" w14:textId="76644259" w:rsidR="009D2F47" w:rsidRPr="00B1043E" w:rsidRDefault="00AE7373">
            <w:pPr>
              <w:pStyle w:val="TableNormal10"/>
              <w:rPr>
                <w:rFonts w:ascii="Segoe UI Symbol" w:hAnsi="Segoe UI Symbol" w:cs="Segoe UI Symbol"/>
                <w:sz w:val="16"/>
                <w:szCs w:val="18"/>
              </w:rPr>
            </w:pPr>
            <w:r w:rsidRPr="00FF0C13">
              <w:rPr>
                <w:bCs/>
                <w:sz w:val="16"/>
                <w:szCs w:val="16"/>
              </w:rPr>
              <w:t xml:space="preserve">Please acknowledge that you agree to meet the insurance requirements specified in </w:t>
            </w:r>
            <w:r w:rsidR="009F5E74">
              <w:rPr>
                <w:bCs/>
                <w:sz w:val="16"/>
                <w:szCs w:val="16"/>
              </w:rPr>
              <w:t>Annexure</w:t>
            </w:r>
            <w:r w:rsidR="00E2336D">
              <w:rPr>
                <w:bCs/>
                <w:sz w:val="16"/>
                <w:szCs w:val="16"/>
              </w:rPr>
              <w:t xml:space="preserve"> 4 – Local Contractor Work Order Conditions</w:t>
            </w:r>
            <w:r w:rsidR="005761F0">
              <w:rPr>
                <w:bCs/>
                <w:sz w:val="16"/>
                <w:szCs w:val="16"/>
              </w:rPr>
              <w:t>.</w:t>
            </w:r>
            <w:r w:rsidRPr="00F1601D">
              <w:rPr>
                <w:rFonts w:ascii="Segoe UI Symbol" w:hAnsi="Segoe UI Symbol" w:cs="Segoe UI Symbol"/>
                <w:sz w:val="16"/>
                <w:szCs w:val="18"/>
              </w:rPr>
              <w:t xml:space="preserve"> </w:t>
            </w:r>
          </w:p>
        </w:tc>
      </w:tr>
      <w:tr w:rsidR="009D2F47" w:rsidRPr="00CD055D" w14:paraId="12507495" w14:textId="77777777" w:rsidTr="3E4F3BD7">
        <w:trPr>
          <w:cantSplit/>
          <w:trHeight w:val="399"/>
        </w:trPr>
        <w:sdt>
          <w:sdtPr>
            <w:rPr>
              <w:sz w:val="16"/>
              <w:szCs w:val="18"/>
            </w:rPr>
            <w:id w:val="729654160"/>
            <w:placeholder>
              <w:docPart w:val="2F0E06D6312B4ADF9732D070925F98B2"/>
            </w:placeholder>
          </w:sdtPr>
          <w:sdtEndPr>
            <w:rPr>
              <w:szCs w:val="16"/>
            </w:rPr>
          </w:sdtEndPr>
          <w:sdtContent>
            <w:tc>
              <w:tcPr>
                <w:tcW w:w="9016" w:type="dxa"/>
                <w:gridSpan w:val="3"/>
                <w:shd w:val="clear" w:color="auto" w:fill="FFFFEB"/>
              </w:tcPr>
              <w:p w14:paraId="684F3986" w14:textId="6A8E5C56" w:rsidR="00A62E84" w:rsidRDefault="00F1601D" w:rsidP="00427480">
                <w:pPr>
                  <w:pStyle w:val="TableNormal10"/>
                  <w:rPr>
                    <w:sz w:val="16"/>
                    <w:szCs w:val="18"/>
                  </w:rPr>
                </w:pPr>
                <w:r w:rsidRPr="00F1601D">
                  <w:rPr>
                    <w:rFonts w:ascii="Segoe UI Symbol" w:hAnsi="Segoe UI Symbol" w:cs="Segoe UI Symbol"/>
                    <w:sz w:val="16"/>
                    <w:szCs w:val="18"/>
                  </w:rPr>
                  <w:t>☐</w:t>
                </w:r>
                <w:r w:rsidRPr="00F1601D">
                  <w:rPr>
                    <w:sz w:val="16"/>
                    <w:szCs w:val="18"/>
                  </w:rPr>
                  <w:t xml:space="preserve"> Yes </w:t>
                </w:r>
                <w:r w:rsidRPr="00F1601D">
                  <w:rPr>
                    <w:rFonts w:ascii="Segoe UI Symbol" w:hAnsi="Segoe UI Symbol" w:cs="Segoe UI Symbol"/>
                    <w:sz w:val="16"/>
                    <w:szCs w:val="18"/>
                  </w:rPr>
                  <w:t>☐</w:t>
                </w:r>
                <w:r w:rsidRPr="00F1601D">
                  <w:rPr>
                    <w:sz w:val="16"/>
                    <w:szCs w:val="18"/>
                  </w:rPr>
                  <w:t xml:space="preserve"> No</w:t>
                </w:r>
              </w:p>
              <w:p w14:paraId="540D039D" w14:textId="75CD808D" w:rsidR="009D2F47" w:rsidRPr="00CD055D" w:rsidRDefault="009D2F47" w:rsidP="00427480">
                <w:pPr>
                  <w:pStyle w:val="TableNormal10"/>
                  <w:rPr>
                    <w:sz w:val="16"/>
                    <w:szCs w:val="16"/>
                  </w:rPr>
                </w:pPr>
              </w:p>
            </w:tc>
          </w:sdtContent>
        </w:sdt>
      </w:tr>
      <w:tr w:rsidR="009D2F47" w:rsidRPr="004D4904" w14:paraId="4C50E77A" w14:textId="77777777" w:rsidTr="3E4F3BD7">
        <w:trPr>
          <w:cantSplit/>
          <w:trHeight w:val="454"/>
        </w:trPr>
        <w:tc>
          <w:tcPr>
            <w:tcW w:w="9016" w:type="dxa"/>
            <w:gridSpan w:val="3"/>
            <w:shd w:val="clear" w:color="auto" w:fill="4F81BD" w:themeFill="accent1"/>
            <w:vAlign w:val="center"/>
          </w:tcPr>
          <w:p w14:paraId="7038C0FF" w14:textId="05BC0FE3" w:rsidR="009D2F47" w:rsidRPr="002D69A3" w:rsidRDefault="00605E4C">
            <w:pPr>
              <w:pStyle w:val="Heading2"/>
              <w:keepNext/>
              <w:rPr>
                <w:sz w:val="18"/>
                <w:szCs w:val="18"/>
              </w:rPr>
            </w:pPr>
            <w:r w:rsidRPr="002D69A3">
              <w:rPr>
                <w:sz w:val="18"/>
                <w:szCs w:val="18"/>
              </w:rPr>
              <w:lastRenderedPageBreak/>
              <w:t>Modern Slavery </w:t>
            </w:r>
          </w:p>
        </w:tc>
      </w:tr>
      <w:tr w:rsidR="009F0FD8" w:rsidRPr="00CD055D" w14:paraId="27EA7EFD" w14:textId="77777777" w:rsidTr="3E4F3BD7">
        <w:trPr>
          <w:cantSplit/>
          <w:trHeight w:val="1232"/>
        </w:trPr>
        <w:tc>
          <w:tcPr>
            <w:tcW w:w="5665" w:type="dxa"/>
            <w:shd w:val="clear" w:color="auto" w:fill="DBE5F1" w:themeFill="accent1" w:themeFillTint="33"/>
            <w:vAlign w:val="center"/>
          </w:tcPr>
          <w:p w14:paraId="4580E7E8" w14:textId="2AF1A637" w:rsidR="009F0FD8" w:rsidRPr="001111AD" w:rsidRDefault="009F0FD8" w:rsidP="009F0FD8">
            <w:pPr>
              <w:pStyle w:val="TableNormal10"/>
              <w:rPr>
                <w:sz w:val="16"/>
                <w:szCs w:val="16"/>
              </w:rPr>
            </w:pPr>
            <w:r w:rsidRPr="6F725B93">
              <w:rPr>
                <w:sz w:val="16"/>
                <w:szCs w:val="16"/>
              </w:rPr>
              <w:t>Is your business subject to reporting requirements under the Australian Modern Slavery Act 2018 (Cth)?</w:t>
            </w:r>
            <w:r w:rsidR="000C5A47">
              <w:rPr>
                <w:sz w:val="16"/>
                <w:szCs w:val="16"/>
              </w:rPr>
              <w:t xml:space="preserve"> </w:t>
            </w:r>
          </w:p>
          <w:p w14:paraId="1A5CBBA9" w14:textId="02859C46" w:rsidR="009F0FD8" w:rsidRPr="00CD055D" w:rsidRDefault="009F0FD8" w:rsidP="009F0FD8">
            <w:pPr>
              <w:pStyle w:val="TableNormal10"/>
              <w:rPr>
                <w:sz w:val="16"/>
                <w:szCs w:val="16"/>
              </w:rPr>
            </w:pPr>
            <w:r w:rsidRPr="5E7D188A">
              <w:rPr>
                <w:b/>
                <w:bCs/>
                <w:sz w:val="16"/>
                <w:szCs w:val="16"/>
              </w:rPr>
              <w:t>Note:</w:t>
            </w:r>
            <w:r w:rsidRPr="5E7D188A">
              <w:rPr>
                <w:sz w:val="16"/>
                <w:szCs w:val="16"/>
              </w:rPr>
              <w:t xml:space="preserve"> For further information, please see Section 3 of the </w:t>
            </w:r>
            <w:hyperlink r:id="rId15" w:history="1">
              <w:r w:rsidRPr="5E7D188A">
                <w:rPr>
                  <w:sz w:val="16"/>
                  <w:szCs w:val="16"/>
                </w:rPr>
                <w:t>Modern Slavery Act 2018 (Cth</w:t>
              </w:r>
              <w:r w:rsidRPr="000047C9">
                <w:t>)</w:t>
              </w:r>
            </w:hyperlink>
            <w:r w:rsidR="001111AD" w:rsidRPr="000047C9">
              <w:rPr>
                <w:sz w:val="16"/>
                <w:szCs w:val="16"/>
              </w:rPr>
              <w:t xml:space="preserve">. </w:t>
            </w:r>
            <w:r w:rsidR="00271F9F" w:rsidRPr="003767EB">
              <w:rPr>
                <w:sz w:val="16"/>
                <w:szCs w:val="16"/>
              </w:rPr>
              <w:t xml:space="preserve">The Act requires entities based, or operating in Australia, which have an annual consolidated revenue </w:t>
            </w:r>
            <w:r w:rsidR="00DC03B9" w:rsidRPr="003767EB">
              <w:rPr>
                <w:sz w:val="16"/>
                <w:szCs w:val="16"/>
              </w:rPr>
              <w:t>of more than $100 million</w:t>
            </w:r>
            <w:r w:rsidR="009D660F" w:rsidRPr="003767EB">
              <w:rPr>
                <w:sz w:val="16"/>
                <w:szCs w:val="16"/>
              </w:rPr>
              <w:t xml:space="preserve">, to </w:t>
            </w:r>
            <w:r w:rsidR="007553C9" w:rsidRPr="003767EB">
              <w:rPr>
                <w:sz w:val="16"/>
                <w:szCs w:val="16"/>
              </w:rPr>
              <w:t xml:space="preserve">report annually on the risks </w:t>
            </w:r>
            <w:r w:rsidR="00DF3D9A" w:rsidRPr="003767EB">
              <w:rPr>
                <w:sz w:val="16"/>
                <w:szCs w:val="16"/>
              </w:rPr>
              <w:t xml:space="preserve">of modern slavery in their </w:t>
            </w:r>
            <w:r w:rsidR="003767EB" w:rsidRPr="003767EB">
              <w:rPr>
                <w:sz w:val="16"/>
                <w:szCs w:val="16"/>
              </w:rPr>
              <w:t>operations</w:t>
            </w:r>
            <w:r w:rsidR="00DF3D9A" w:rsidRPr="003767EB">
              <w:rPr>
                <w:sz w:val="16"/>
                <w:szCs w:val="16"/>
              </w:rPr>
              <w:t xml:space="preserve"> and supply chains, and actions </w:t>
            </w:r>
            <w:r w:rsidR="003767EB" w:rsidRPr="003767EB">
              <w:rPr>
                <w:sz w:val="16"/>
                <w:szCs w:val="16"/>
              </w:rPr>
              <w:t>to address those risks.</w:t>
            </w:r>
            <w:r w:rsidR="003767EB">
              <w:t xml:space="preserve"> </w:t>
            </w:r>
          </w:p>
        </w:tc>
        <w:tc>
          <w:tcPr>
            <w:tcW w:w="3351" w:type="dxa"/>
            <w:gridSpan w:val="2"/>
            <w:shd w:val="clear" w:color="auto" w:fill="FFFFEB"/>
          </w:tcPr>
          <w:p w14:paraId="543FA003" w14:textId="230816A2" w:rsidR="009F0FD8" w:rsidRPr="00CD055D" w:rsidRDefault="000A7D15" w:rsidP="009F0FD8">
            <w:pPr>
              <w:pStyle w:val="TableNormal10"/>
              <w:rPr>
                <w:sz w:val="16"/>
                <w:szCs w:val="16"/>
              </w:rPr>
            </w:pPr>
            <w:sdt>
              <w:sdtPr>
                <w:rPr>
                  <w:sz w:val="16"/>
                  <w:szCs w:val="16"/>
                </w:rPr>
                <w:id w:val="148650850"/>
                <w14:checkbox>
                  <w14:checked w14:val="0"/>
                  <w14:checkedState w14:val="2612" w14:font="MS Gothic"/>
                  <w14:uncheckedState w14:val="2610" w14:font="MS Gothic"/>
                </w14:checkbox>
              </w:sdtPr>
              <w:sdtEndPr/>
              <w:sdtContent>
                <w:r w:rsidR="009F0FD8">
                  <w:rPr>
                    <w:rFonts w:ascii="MS Gothic" w:eastAsia="MS Gothic" w:hAnsi="MS Gothic" w:hint="eastAsia"/>
                    <w:sz w:val="16"/>
                    <w:szCs w:val="16"/>
                    <w:lang w:val="en-US"/>
                  </w:rPr>
                  <w:t>☐</w:t>
                </w:r>
              </w:sdtContent>
            </w:sdt>
            <w:r w:rsidR="009F0FD8">
              <w:rPr>
                <w:sz w:val="16"/>
                <w:szCs w:val="16"/>
              </w:rPr>
              <w:t xml:space="preserve"> Yes, please attach a copy of your most recent Modern Slavery Statement, along with any supporting documentation.</w:t>
            </w:r>
            <w:r w:rsidR="009F0FD8">
              <w:rPr>
                <w:sz w:val="16"/>
                <w:szCs w:val="16"/>
              </w:rPr>
              <w:br/>
            </w:r>
            <w:sdt>
              <w:sdtPr>
                <w:rPr>
                  <w:sz w:val="16"/>
                  <w:szCs w:val="16"/>
                </w:rPr>
                <w:id w:val="1714849508"/>
                <w14:checkbox>
                  <w14:checked w14:val="0"/>
                  <w14:checkedState w14:val="2612" w14:font="MS Gothic"/>
                  <w14:uncheckedState w14:val="2610" w14:font="MS Gothic"/>
                </w14:checkbox>
              </w:sdtPr>
              <w:sdtEndPr/>
              <w:sdtContent>
                <w:r w:rsidR="009F0FD8">
                  <w:rPr>
                    <w:rFonts w:ascii="MS Gothic" w:eastAsia="MS Gothic" w:hAnsi="MS Gothic" w:hint="eastAsia"/>
                    <w:sz w:val="16"/>
                    <w:szCs w:val="16"/>
                    <w:lang w:val="en-US"/>
                  </w:rPr>
                  <w:t>☐</w:t>
                </w:r>
              </w:sdtContent>
            </w:sdt>
            <w:r w:rsidR="009F0FD8">
              <w:rPr>
                <w:sz w:val="16"/>
                <w:szCs w:val="16"/>
              </w:rPr>
              <w:t xml:space="preserve"> No</w:t>
            </w:r>
          </w:p>
        </w:tc>
      </w:tr>
      <w:tr w:rsidR="009F0FD8" w:rsidRPr="00CD055D" w14:paraId="004D44BC" w14:textId="77777777" w:rsidTr="3E4F3BD7">
        <w:trPr>
          <w:cantSplit/>
          <w:trHeight w:val="1231"/>
        </w:trPr>
        <w:tc>
          <w:tcPr>
            <w:tcW w:w="5665" w:type="dxa"/>
            <w:shd w:val="clear" w:color="auto" w:fill="DBE5F1" w:themeFill="accent1" w:themeFillTint="33"/>
            <w:vAlign w:val="center"/>
          </w:tcPr>
          <w:p w14:paraId="3835A207" w14:textId="5B1DA947" w:rsidR="009F0FD8" w:rsidRPr="008A0722" w:rsidRDefault="00D33CB9" w:rsidP="009F0FD8">
            <w:pPr>
              <w:pStyle w:val="TableNormal10"/>
              <w:rPr>
                <w:bCs/>
                <w:sz w:val="16"/>
                <w:szCs w:val="16"/>
              </w:rPr>
            </w:pPr>
            <w:r>
              <w:rPr>
                <w:bCs/>
                <w:sz w:val="16"/>
                <w:szCs w:val="16"/>
              </w:rPr>
              <w:t>All tenderers must</w:t>
            </w:r>
            <w:r w:rsidR="009F0FD8" w:rsidRPr="008A0722">
              <w:rPr>
                <w:bCs/>
                <w:sz w:val="16"/>
                <w:szCs w:val="16"/>
              </w:rPr>
              <w:t xml:space="preserve"> provide details of the reasonable steps it takes to identify, assess and address Modern Slavery in its operations and supply chain and ensure compliance with Modern Slavery Laws (max 1000 words)</w:t>
            </w:r>
          </w:p>
          <w:p w14:paraId="17D53CFD" w14:textId="5E96EC6F" w:rsidR="009F0FD8" w:rsidRPr="00CD055D" w:rsidRDefault="009F0FD8" w:rsidP="009F0FD8">
            <w:pPr>
              <w:pStyle w:val="TableNormal10"/>
              <w:rPr>
                <w:sz w:val="16"/>
                <w:szCs w:val="16"/>
              </w:rPr>
            </w:pPr>
            <w:r w:rsidRPr="6F725B93">
              <w:rPr>
                <w:b/>
                <w:bCs/>
                <w:sz w:val="16"/>
                <w:szCs w:val="16"/>
              </w:rPr>
              <w:t>Note: “</w:t>
            </w:r>
            <w:r w:rsidRPr="6F725B93">
              <w:rPr>
                <w:sz w:val="16"/>
                <w:szCs w:val="16"/>
              </w:rPr>
              <w:t>Reasonable steps” refers to actions that are appropriate and practical under the given circumstances to prevent, identify and remedy modern slavery.</w:t>
            </w:r>
            <w:r w:rsidR="002849A4">
              <w:rPr>
                <w:sz w:val="16"/>
                <w:szCs w:val="16"/>
              </w:rPr>
              <w:t xml:space="preserve"> </w:t>
            </w:r>
            <w:r w:rsidR="00A57FC9" w:rsidRPr="00A57FC9">
              <w:rPr>
                <w:sz w:val="16"/>
                <w:szCs w:val="16"/>
              </w:rPr>
              <w:t>Refer to the following site for further information on the Reasonable Steps that should be taken to deal with modern slavery</w:t>
            </w:r>
            <w:r w:rsidR="00A57FC9">
              <w:rPr>
                <w:sz w:val="16"/>
                <w:szCs w:val="16"/>
              </w:rPr>
              <w:t xml:space="preserve"> </w:t>
            </w:r>
            <w:hyperlink r:id="rId16" w:history="1">
              <w:r w:rsidR="00A57FC9" w:rsidRPr="00187237">
                <w:rPr>
                  <w:rStyle w:val="Hyperlink"/>
                  <w:b/>
                  <w:bCs/>
                  <w:sz w:val="16"/>
                  <w:szCs w:val="16"/>
                </w:rPr>
                <w:t>https://dcj.nsw.gov.au/legal-and-justice/our-commissioners/anti-slavery-commissioner/due-diligence-and-reporting</w:t>
              </w:r>
            </w:hyperlink>
          </w:p>
        </w:tc>
        <w:tc>
          <w:tcPr>
            <w:tcW w:w="3351" w:type="dxa"/>
            <w:gridSpan w:val="2"/>
            <w:shd w:val="clear" w:color="auto" w:fill="FFFFEB"/>
          </w:tcPr>
          <w:p w14:paraId="5BB812A9" w14:textId="4B32CFF5" w:rsidR="009F0FD8" w:rsidRPr="00CD055D" w:rsidRDefault="1032E107" w:rsidP="3E4F3BD7">
            <w:pPr>
              <w:jc w:val="left"/>
            </w:pPr>
            <w:r w:rsidRPr="3E4F3BD7">
              <w:rPr>
                <w:rFonts w:eastAsia="Arial" w:cs="Arial"/>
                <w:color w:val="000000" w:themeColor="text1"/>
                <w:sz w:val="16"/>
                <w:szCs w:val="16"/>
              </w:rPr>
              <w:t xml:space="preserve">  </w:t>
            </w:r>
            <w:r w:rsidRPr="3E4F3BD7">
              <w:rPr>
                <w:rFonts w:ascii="MS Gothic" w:eastAsia="MS Gothic" w:hAnsi="MS Gothic" w:cs="MS Gothic"/>
                <w:color w:val="000000" w:themeColor="text1"/>
                <w:sz w:val="16"/>
                <w:szCs w:val="16"/>
              </w:rPr>
              <w:t>☐</w:t>
            </w:r>
            <w:r w:rsidRPr="3E4F3BD7">
              <w:rPr>
                <w:rFonts w:eastAsia="Arial" w:cs="Arial"/>
                <w:color w:val="000000" w:themeColor="text1"/>
                <w:sz w:val="16"/>
                <w:szCs w:val="16"/>
              </w:rPr>
              <w:t xml:space="preserve"> The response has been attached titled </w:t>
            </w:r>
            <w:r w:rsidRPr="3E4F3BD7">
              <w:rPr>
                <w:rFonts w:eastAsia="Arial" w:cs="Arial"/>
                <w:i/>
                <w:iCs/>
                <w:color w:val="000000" w:themeColor="text1"/>
                <w:sz w:val="16"/>
                <w:szCs w:val="16"/>
              </w:rPr>
              <w:t>‘Part C - Modern Slavery Response’</w:t>
            </w:r>
            <w:r w:rsidRPr="3E4F3BD7">
              <w:rPr>
                <w:rFonts w:eastAsia="Arial" w:cs="Arial"/>
                <w:color w:val="000000" w:themeColor="text1"/>
                <w:sz w:val="16"/>
                <w:szCs w:val="16"/>
              </w:rPr>
              <w:t xml:space="preserve">, along with any supporting documents. </w:t>
            </w:r>
            <w:r w:rsidRPr="3E4F3BD7">
              <w:t xml:space="preserve"> </w:t>
            </w:r>
          </w:p>
          <w:p w14:paraId="468F3E13" w14:textId="2CF81808" w:rsidR="009F0FD8" w:rsidRPr="00CD055D" w:rsidRDefault="009F0FD8" w:rsidP="009F0FD8">
            <w:pPr>
              <w:pStyle w:val="TableNormal10"/>
              <w:rPr>
                <w:sz w:val="16"/>
                <w:szCs w:val="16"/>
              </w:rPr>
            </w:pPr>
          </w:p>
        </w:tc>
      </w:tr>
      <w:tr w:rsidR="009268D1" w:rsidRPr="004D4904" w14:paraId="02DD6AF4" w14:textId="77777777" w:rsidTr="3E4F3BD7">
        <w:trPr>
          <w:cantSplit/>
          <w:trHeight w:val="454"/>
        </w:trPr>
        <w:tc>
          <w:tcPr>
            <w:tcW w:w="9016" w:type="dxa"/>
            <w:gridSpan w:val="3"/>
            <w:shd w:val="clear" w:color="auto" w:fill="4F81BD" w:themeFill="accent1"/>
            <w:vAlign w:val="center"/>
          </w:tcPr>
          <w:p w14:paraId="203DEDED" w14:textId="6D96E5EB" w:rsidR="009268D1" w:rsidRPr="004D4904" w:rsidRDefault="009268D1">
            <w:pPr>
              <w:pStyle w:val="Heading2"/>
              <w:keepNext/>
            </w:pPr>
            <w:r w:rsidRPr="00780E40">
              <w:rPr>
                <w:rFonts w:eastAsia="Arial" w:cs="Arial"/>
                <w:bCs/>
                <w:sz w:val="18"/>
                <w:szCs w:val="18"/>
              </w:rPr>
              <w:t>Contractor is registered on buy NSW Supplier Hub or is willing to register on NSW Supplier Hub prior to contract execution</w:t>
            </w:r>
            <w:r>
              <w:t xml:space="preserve"> </w:t>
            </w:r>
          </w:p>
        </w:tc>
      </w:tr>
      <w:tr w:rsidR="009268D1" w:rsidRPr="00CD055D" w14:paraId="1793F0CF" w14:textId="77777777" w:rsidTr="3E4F3BD7">
        <w:trPr>
          <w:cantSplit/>
        </w:trPr>
        <w:tc>
          <w:tcPr>
            <w:tcW w:w="9016" w:type="dxa"/>
            <w:gridSpan w:val="3"/>
            <w:shd w:val="clear" w:color="auto" w:fill="DBE5F1" w:themeFill="accent1" w:themeFillTint="33"/>
          </w:tcPr>
          <w:p w14:paraId="035CBB8E" w14:textId="5B29909D" w:rsidR="009268D1" w:rsidRPr="00CD055D" w:rsidRDefault="00A325F6">
            <w:pPr>
              <w:pStyle w:val="TableNormal10"/>
              <w:rPr>
                <w:sz w:val="16"/>
                <w:szCs w:val="16"/>
              </w:rPr>
            </w:pPr>
            <w:r>
              <w:rPr>
                <w:sz w:val="16"/>
                <w:szCs w:val="16"/>
              </w:rPr>
              <w:t xml:space="preserve">Please </w:t>
            </w:r>
            <w:r w:rsidR="001D54F2">
              <w:rPr>
                <w:sz w:val="16"/>
                <w:szCs w:val="16"/>
              </w:rPr>
              <w:t xml:space="preserve">acknowledge and </w:t>
            </w:r>
            <w:r>
              <w:rPr>
                <w:sz w:val="16"/>
                <w:szCs w:val="16"/>
              </w:rPr>
              <w:t xml:space="preserve">confirm you are </w:t>
            </w:r>
            <w:r w:rsidR="007D6395">
              <w:rPr>
                <w:sz w:val="16"/>
                <w:szCs w:val="16"/>
              </w:rPr>
              <w:t xml:space="preserve">registered on buy NSW Supplier Hub </w:t>
            </w:r>
            <w:r w:rsidR="00717746">
              <w:rPr>
                <w:sz w:val="16"/>
                <w:szCs w:val="16"/>
              </w:rPr>
              <w:t xml:space="preserve">or </w:t>
            </w:r>
            <w:r w:rsidR="001C6459">
              <w:rPr>
                <w:sz w:val="16"/>
                <w:szCs w:val="16"/>
              </w:rPr>
              <w:t>are</w:t>
            </w:r>
            <w:r w:rsidR="00717746">
              <w:rPr>
                <w:sz w:val="16"/>
                <w:szCs w:val="16"/>
              </w:rPr>
              <w:t xml:space="preserve"> willing to register </w:t>
            </w:r>
            <w:r w:rsidR="00444394">
              <w:rPr>
                <w:sz w:val="16"/>
                <w:szCs w:val="16"/>
              </w:rPr>
              <w:t>prior to contract execution</w:t>
            </w:r>
          </w:p>
        </w:tc>
      </w:tr>
      <w:tr w:rsidR="009268D1" w:rsidRPr="00CD055D" w14:paraId="33B1FE65" w14:textId="77777777" w:rsidTr="3E4F3BD7">
        <w:trPr>
          <w:cantSplit/>
          <w:trHeight w:val="1030"/>
        </w:trPr>
        <w:sdt>
          <w:sdtPr>
            <w:rPr>
              <w:sz w:val="16"/>
              <w:szCs w:val="18"/>
            </w:rPr>
            <w:id w:val="-2112416887"/>
            <w:placeholder>
              <w:docPart w:val="5E3B347A1E7A47DAADB126148B4865C4"/>
            </w:placeholder>
          </w:sdtPr>
          <w:sdtEndPr>
            <w:rPr>
              <w:szCs w:val="16"/>
            </w:rPr>
          </w:sdtEndPr>
          <w:sdtContent>
            <w:sdt>
              <w:sdtPr>
                <w:rPr>
                  <w:sz w:val="16"/>
                  <w:szCs w:val="18"/>
                </w:rPr>
                <w:id w:val="-894353476"/>
                <w:placeholder>
                  <w:docPart w:val="5C426DB674C8486DB17991D14E7A5730"/>
                </w:placeholder>
              </w:sdtPr>
              <w:sdtEndPr>
                <w:rPr>
                  <w:szCs w:val="16"/>
                </w:rPr>
              </w:sdtEndPr>
              <w:sdtContent>
                <w:tc>
                  <w:tcPr>
                    <w:tcW w:w="9016" w:type="dxa"/>
                    <w:gridSpan w:val="3"/>
                    <w:shd w:val="clear" w:color="auto" w:fill="FFFFEB"/>
                  </w:tcPr>
                  <w:p w14:paraId="218A04D7" w14:textId="77777777" w:rsidR="009268D1" w:rsidRDefault="000A7D15">
                    <w:pPr>
                      <w:pStyle w:val="TableNormal10"/>
                      <w:rPr>
                        <w:sz w:val="16"/>
                        <w:szCs w:val="16"/>
                      </w:rPr>
                    </w:pPr>
                    <w:sdt>
                      <w:sdtPr>
                        <w:rPr>
                          <w:sz w:val="16"/>
                          <w:szCs w:val="16"/>
                        </w:rPr>
                        <w:id w:val="1575851166"/>
                        <w14:checkbox>
                          <w14:checked w14:val="0"/>
                          <w14:checkedState w14:val="2612" w14:font="MS Gothic"/>
                          <w14:uncheckedState w14:val="2610" w14:font="MS Gothic"/>
                        </w14:checkbox>
                      </w:sdtPr>
                      <w:sdtEndPr/>
                      <w:sdtContent>
                        <w:r w:rsidR="009268D1" w:rsidRPr="00CD055D">
                          <w:rPr>
                            <w:rFonts w:ascii="MS Gothic" w:eastAsia="MS Gothic" w:hAnsi="MS Gothic" w:hint="eastAsia"/>
                            <w:sz w:val="16"/>
                            <w:szCs w:val="16"/>
                          </w:rPr>
                          <w:t>☐</w:t>
                        </w:r>
                      </w:sdtContent>
                    </w:sdt>
                    <w:r w:rsidR="009268D1" w:rsidRPr="00CD055D">
                      <w:rPr>
                        <w:sz w:val="16"/>
                        <w:szCs w:val="16"/>
                      </w:rPr>
                      <w:t xml:space="preserve"> Yes </w:t>
                    </w:r>
                    <w:r w:rsidR="009268D1" w:rsidRPr="00CD055D">
                      <w:rPr>
                        <w:sz w:val="16"/>
                        <w:szCs w:val="16"/>
                      </w:rPr>
                      <w:br/>
                    </w:r>
                    <w:sdt>
                      <w:sdtPr>
                        <w:rPr>
                          <w:sz w:val="16"/>
                          <w:szCs w:val="16"/>
                        </w:rPr>
                        <w:id w:val="-572590529"/>
                        <w14:checkbox>
                          <w14:checked w14:val="0"/>
                          <w14:checkedState w14:val="2612" w14:font="MS Gothic"/>
                          <w14:uncheckedState w14:val="2610" w14:font="MS Gothic"/>
                        </w14:checkbox>
                      </w:sdtPr>
                      <w:sdtEndPr/>
                      <w:sdtContent>
                        <w:r w:rsidR="009268D1" w:rsidRPr="00CD055D">
                          <w:rPr>
                            <w:rFonts w:ascii="MS Gothic" w:eastAsia="MS Gothic" w:hAnsi="MS Gothic" w:hint="eastAsia"/>
                            <w:sz w:val="16"/>
                            <w:szCs w:val="16"/>
                          </w:rPr>
                          <w:t>☐</w:t>
                        </w:r>
                      </w:sdtContent>
                    </w:sdt>
                    <w:r w:rsidR="009268D1" w:rsidRPr="00CD055D">
                      <w:rPr>
                        <w:sz w:val="16"/>
                        <w:szCs w:val="16"/>
                      </w:rPr>
                      <w:t xml:space="preserve"> No</w:t>
                    </w:r>
                  </w:p>
                  <w:p w14:paraId="2CD3BD46" w14:textId="5C998E1B" w:rsidR="00A465AA" w:rsidRDefault="009268D1">
                    <w:pPr>
                      <w:pStyle w:val="TableNormal10"/>
                      <w:rPr>
                        <w:sz w:val="16"/>
                        <w:szCs w:val="16"/>
                      </w:rPr>
                    </w:pPr>
                    <w:r>
                      <w:rPr>
                        <w:sz w:val="16"/>
                        <w:szCs w:val="16"/>
                      </w:rPr>
                      <w:t>If No</w:t>
                    </w:r>
                    <w:r w:rsidR="009D2820">
                      <w:rPr>
                        <w:sz w:val="16"/>
                        <w:szCs w:val="16"/>
                      </w:rPr>
                      <w:t>,</w:t>
                    </w:r>
                    <w:r>
                      <w:rPr>
                        <w:sz w:val="16"/>
                        <w:szCs w:val="16"/>
                      </w:rPr>
                      <w:t xml:space="preserve"> please provide justification:</w:t>
                    </w:r>
                  </w:p>
                  <w:p w14:paraId="5F9A0B57" w14:textId="03A0045B" w:rsidR="009268D1" w:rsidRPr="00CD055D" w:rsidRDefault="009268D1">
                    <w:pPr>
                      <w:pStyle w:val="TableNormal10"/>
                      <w:rPr>
                        <w:sz w:val="16"/>
                        <w:szCs w:val="16"/>
                      </w:rPr>
                    </w:pPr>
                  </w:p>
                </w:tc>
              </w:sdtContent>
            </w:sdt>
          </w:sdtContent>
        </w:sdt>
      </w:tr>
      <w:tr w:rsidR="00A465AA" w:rsidRPr="004D4904" w14:paraId="6755DAE1" w14:textId="77777777" w:rsidTr="3E4F3BD7">
        <w:trPr>
          <w:cantSplit/>
          <w:trHeight w:val="750"/>
        </w:trPr>
        <w:tc>
          <w:tcPr>
            <w:tcW w:w="9016" w:type="dxa"/>
            <w:gridSpan w:val="3"/>
            <w:shd w:val="clear" w:color="auto" w:fill="4F81BD" w:themeFill="accent1"/>
            <w:vAlign w:val="center"/>
          </w:tcPr>
          <w:p w14:paraId="0938E92B" w14:textId="1AF30096" w:rsidR="00A465AA" w:rsidRPr="004D4904" w:rsidRDefault="00AE7373">
            <w:pPr>
              <w:pStyle w:val="Heading2"/>
              <w:keepNext/>
            </w:pPr>
            <w:r w:rsidRPr="00AE7373">
              <w:rPr>
                <w:rFonts w:eastAsia="Arial" w:cs="Arial"/>
                <w:bCs/>
                <w:sz w:val="18"/>
                <w:szCs w:val="18"/>
              </w:rPr>
              <w:t xml:space="preserve">Contractor confirms all employees will provide a </w:t>
            </w:r>
            <w:r w:rsidR="00745502">
              <w:rPr>
                <w:rFonts w:eastAsia="Arial" w:cs="Arial"/>
                <w:bCs/>
                <w:sz w:val="18"/>
                <w:szCs w:val="18"/>
              </w:rPr>
              <w:t>valid</w:t>
            </w:r>
            <w:r w:rsidRPr="00AE7373">
              <w:rPr>
                <w:rFonts w:eastAsia="Arial" w:cs="Arial"/>
                <w:bCs/>
                <w:sz w:val="18"/>
                <w:szCs w:val="18"/>
              </w:rPr>
              <w:t xml:space="preserve"> W</w:t>
            </w:r>
            <w:r w:rsidR="00A730C1">
              <w:rPr>
                <w:rFonts w:eastAsia="Arial" w:cs="Arial"/>
                <w:bCs/>
                <w:sz w:val="18"/>
                <w:szCs w:val="18"/>
              </w:rPr>
              <w:t xml:space="preserve">orking </w:t>
            </w:r>
            <w:r w:rsidRPr="00AE7373">
              <w:rPr>
                <w:rFonts w:eastAsia="Arial" w:cs="Arial"/>
                <w:bCs/>
                <w:sz w:val="18"/>
                <w:szCs w:val="18"/>
              </w:rPr>
              <w:t>W</w:t>
            </w:r>
            <w:r w:rsidR="00A730C1">
              <w:rPr>
                <w:rFonts w:eastAsia="Arial" w:cs="Arial"/>
                <w:bCs/>
                <w:sz w:val="18"/>
                <w:szCs w:val="18"/>
              </w:rPr>
              <w:t xml:space="preserve">ith </w:t>
            </w:r>
            <w:r w:rsidRPr="00AE7373">
              <w:rPr>
                <w:rFonts w:eastAsia="Arial" w:cs="Arial"/>
                <w:bCs/>
                <w:sz w:val="18"/>
                <w:szCs w:val="18"/>
              </w:rPr>
              <w:t>C</w:t>
            </w:r>
            <w:r w:rsidR="003050F9">
              <w:rPr>
                <w:rFonts w:eastAsia="Arial" w:cs="Arial"/>
                <w:bCs/>
                <w:sz w:val="18"/>
                <w:szCs w:val="18"/>
              </w:rPr>
              <w:t xml:space="preserve">hildren </w:t>
            </w:r>
            <w:r w:rsidRPr="00AE7373">
              <w:rPr>
                <w:rFonts w:eastAsia="Arial" w:cs="Arial"/>
                <w:bCs/>
                <w:sz w:val="18"/>
                <w:szCs w:val="18"/>
              </w:rPr>
              <w:t>C</w:t>
            </w:r>
            <w:r w:rsidR="003050F9">
              <w:rPr>
                <w:rFonts w:eastAsia="Arial" w:cs="Arial"/>
                <w:bCs/>
                <w:sz w:val="18"/>
                <w:szCs w:val="18"/>
              </w:rPr>
              <w:t>heck</w:t>
            </w:r>
            <w:r w:rsidRPr="00AE7373">
              <w:rPr>
                <w:rFonts w:eastAsia="Arial" w:cs="Arial"/>
                <w:bCs/>
                <w:sz w:val="18"/>
                <w:szCs w:val="18"/>
              </w:rPr>
              <w:t>​</w:t>
            </w:r>
            <w:r w:rsidR="00745502">
              <w:rPr>
                <w:rFonts w:eastAsia="Arial" w:cs="Arial"/>
                <w:bCs/>
                <w:sz w:val="18"/>
                <w:szCs w:val="18"/>
              </w:rPr>
              <w:t xml:space="preserve"> (WWCC) for paid employment and a valid Nationally Coordinated Criminal History Check (NCCHC) </w:t>
            </w:r>
            <w:r w:rsidR="000F5E27">
              <w:rPr>
                <w:rFonts w:eastAsia="Arial" w:cs="Arial"/>
                <w:bCs/>
                <w:sz w:val="18"/>
                <w:szCs w:val="18"/>
              </w:rPr>
              <w:t>prior to contract execution</w:t>
            </w:r>
          </w:p>
        </w:tc>
      </w:tr>
      <w:tr w:rsidR="00A465AA" w:rsidRPr="00CD055D" w14:paraId="11A85704" w14:textId="77777777" w:rsidTr="3E4F3BD7">
        <w:trPr>
          <w:cantSplit/>
        </w:trPr>
        <w:tc>
          <w:tcPr>
            <w:tcW w:w="9016" w:type="dxa"/>
            <w:gridSpan w:val="3"/>
            <w:shd w:val="clear" w:color="auto" w:fill="DBE5F1" w:themeFill="accent1" w:themeFillTint="33"/>
          </w:tcPr>
          <w:p w14:paraId="63BAD5C8" w14:textId="4F7C3BD9" w:rsidR="00A465AA" w:rsidRPr="00CD055D" w:rsidRDefault="00AE7373">
            <w:pPr>
              <w:pStyle w:val="TableNormal10"/>
              <w:rPr>
                <w:sz w:val="16"/>
                <w:szCs w:val="16"/>
              </w:rPr>
            </w:pPr>
            <w:r w:rsidRPr="00AE7373">
              <w:rPr>
                <w:sz w:val="16"/>
                <w:szCs w:val="16"/>
              </w:rPr>
              <w:t xml:space="preserve">Please acknowledge and confirm that, in accordance with Clause 9 of the Work Order Conditions, you agree to provide a </w:t>
            </w:r>
            <w:r w:rsidR="00D95CDD">
              <w:rPr>
                <w:sz w:val="16"/>
                <w:szCs w:val="16"/>
              </w:rPr>
              <w:t>valid WWCC for paid employment and a valid NCCHC</w:t>
            </w:r>
            <w:r w:rsidRPr="00AE7373">
              <w:rPr>
                <w:sz w:val="16"/>
                <w:szCs w:val="16"/>
              </w:rPr>
              <w:t xml:space="preserve"> for all persons registered in FMWeb and maintain and renew such checks as required</w:t>
            </w:r>
          </w:p>
        </w:tc>
      </w:tr>
      <w:tr w:rsidR="00A465AA" w:rsidRPr="00CD055D" w14:paraId="0C041F67" w14:textId="77777777" w:rsidTr="3E4F3BD7">
        <w:trPr>
          <w:cantSplit/>
          <w:trHeight w:val="1030"/>
        </w:trPr>
        <w:sdt>
          <w:sdtPr>
            <w:rPr>
              <w:sz w:val="16"/>
              <w:szCs w:val="18"/>
            </w:rPr>
            <w:id w:val="-1430183059"/>
            <w:placeholder>
              <w:docPart w:val="E13967C3FF284E3192E921D7FB3BEE63"/>
            </w:placeholder>
          </w:sdtPr>
          <w:sdtEndPr>
            <w:rPr>
              <w:szCs w:val="16"/>
            </w:rPr>
          </w:sdtEndPr>
          <w:sdtContent>
            <w:sdt>
              <w:sdtPr>
                <w:rPr>
                  <w:sz w:val="16"/>
                  <w:szCs w:val="18"/>
                </w:rPr>
                <w:id w:val="1321458939"/>
                <w:placeholder>
                  <w:docPart w:val="D603B883BA1B46F98F94A6B50E58511D"/>
                </w:placeholder>
              </w:sdtPr>
              <w:sdtEndPr>
                <w:rPr>
                  <w:szCs w:val="16"/>
                </w:rPr>
              </w:sdtEndPr>
              <w:sdtContent>
                <w:tc>
                  <w:tcPr>
                    <w:tcW w:w="9016" w:type="dxa"/>
                    <w:gridSpan w:val="3"/>
                    <w:shd w:val="clear" w:color="auto" w:fill="FFFFEB"/>
                  </w:tcPr>
                  <w:p w14:paraId="021EE383" w14:textId="77777777" w:rsidR="00A465AA" w:rsidRDefault="000A7D15">
                    <w:pPr>
                      <w:pStyle w:val="TableNormal10"/>
                      <w:rPr>
                        <w:sz w:val="16"/>
                        <w:szCs w:val="16"/>
                      </w:rPr>
                    </w:pPr>
                    <w:sdt>
                      <w:sdtPr>
                        <w:rPr>
                          <w:sz w:val="16"/>
                          <w:szCs w:val="16"/>
                        </w:rPr>
                        <w:id w:val="-107200857"/>
                        <w14:checkbox>
                          <w14:checked w14:val="0"/>
                          <w14:checkedState w14:val="2612" w14:font="MS Gothic"/>
                          <w14:uncheckedState w14:val="2610" w14:font="MS Gothic"/>
                        </w14:checkbox>
                      </w:sdtPr>
                      <w:sdtEndPr/>
                      <w:sdtContent>
                        <w:r w:rsidR="00A465AA" w:rsidRPr="00CD055D">
                          <w:rPr>
                            <w:rFonts w:ascii="MS Gothic" w:eastAsia="MS Gothic" w:hAnsi="MS Gothic" w:hint="eastAsia"/>
                            <w:sz w:val="16"/>
                            <w:szCs w:val="16"/>
                          </w:rPr>
                          <w:t>☐</w:t>
                        </w:r>
                      </w:sdtContent>
                    </w:sdt>
                    <w:r w:rsidR="00A465AA" w:rsidRPr="00CD055D">
                      <w:rPr>
                        <w:sz w:val="16"/>
                        <w:szCs w:val="16"/>
                      </w:rPr>
                      <w:t xml:space="preserve"> Yes </w:t>
                    </w:r>
                    <w:r w:rsidR="00A465AA" w:rsidRPr="00CD055D">
                      <w:rPr>
                        <w:sz w:val="16"/>
                        <w:szCs w:val="16"/>
                      </w:rPr>
                      <w:br/>
                    </w:r>
                    <w:sdt>
                      <w:sdtPr>
                        <w:rPr>
                          <w:sz w:val="16"/>
                          <w:szCs w:val="16"/>
                        </w:rPr>
                        <w:id w:val="-479925896"/>
                        <w14:checkbox>
                          <w14:checked w14:val="0"/>
                          <w14:checkedState w14:val="2612" w14:font="MS Gothic"/>
                          <w14:uncheckedState w14:val="2610" w14:font="MS Gothic"/>
                        </w14:checkbox>
                      </w:sdtPr>
                      <w:sdtEndPr/>
                      <w:sdtContent>
                        <w:r w:rsidR="00A465AA" w:rsidRPr="00CD055D">
                          <w:rPr>
                            <w:rFonts w:ascii="MS Gothic" w:eastAsia="MS Gothic" w:hAnsi="MS Gothic" w:hint="eastAsia"/>
                            <w:sz w:val="16"/>
                            <w:szCs w:val="16"/>
                          </w:rPr>
                          <w:t>☐</w:t>
                        </w:r>
                      </w:sdtContent>
                    </w:sdt>
                    <w:r w:rsidR="00A465AA" w:rsidRPr="00CD055D">
                      <w:rPr>
                        <w:sz w:val="16"/>
                        <w:szCs w:val="16"/>
                      </w:rPr>
                      <w:t xml:space="preserve"> No</w:t>
                    </w:r>
                  </w:p>
                  <w:p w14:paraId="17AAF532" w14:textId="03006B03" w:rsidR="00A465AA" w:rsidRDefault="00A465AA">
                    <w:pPr>
                      <w:pStyle w:val="TableNormal10"/>
                      <w:rPr>
                        <w:sz w:val="16"/>
                        <w:szCs w:val="16"/>
                      </w:rPr>
                    </w:pPr>
                    <w:r>
                      <w:rPr>
                        <w:sz w:val="16"/>
                        <w:szCs w:val="16"/>
                      </w:rPr>
                      <w:t>If No please provide justification:</w:t>
                    </w:r>
                  </w:p>
                  <w:p w14:paraId="148D4E5E" w14:textId="77777777" w:rsidR="00A465AA" w:rsidRPr="00CD055D" w:rsidRDefault="00A465AA">
                    <w:pPr>
                      <w:pStyle w:val="TableNormal10"/>
                      <w:rPr>
                        <w:sz w:val="16"/>
                        <w:szCs w:val="16"/>
                      </w:rPr>
                    </w:pPr>
                  </w:p>
                </w:tc>
              </w:sdtContent>
            </w:sdt>
          </w:sdtContent>
        </w:sdt>
      </w:tr>
      <w:tr w:rsidR="00020999" w:rsidRPr="00CD055D" w14:paraId="4DCFA204" w14:textId="77777777" w:rsidTr="3E4F3BD7">
        <w:trPr>
          <w:cantSplit/>
          <w:trHeight w:val="454"/>
        </w:trPr>
        <w:tc>
          <w:tcPr>
            <w:tcW w:w="9016" w:type="dxa"/>
            <w:gridSpan w:val="3"/>
            <w:shd w:val="clear" w:color="auto" w:fill="4F81BD" w:themeFill="accent1"/>
          </w:tcPr>
          <w:p w14:paraId="30F54E75" w14:textId="403E8A0E" w:rsidR="008705C7" w:rsidRPr="008705C7" w:rsidRDefault="00020999" w:rsidP="008705C7">
            <w:pPr>
              <w:pStyle w:val="Heading2"/>
              <w:rPr>
                <w:rFonts w:eastAsia="Arial" w:cs="Arial"/>
                <w:bCs/>
                <w:sz w:val="18"/>
                <w:szCs w:val="18"/>
              </w:rPr>
            </w:pPr>
            <w:r w:rsidRPr="008705C7">
              <w:rPr>
                <w:rFonts w:eastAsia="Arial" w:cs="Arial"/>
                <w:bCs/>
                <w:sz w:val="18"/>
                <w:szCs w:val="18"/>
              </w:rPr>
              <w:t xml:space="preserve">Contractor holds the </w:t>
            </w:r>
            <w:r w:rsidR="00526A76" w:rsidRPr="008705C7">
              <w:rPr>
                <w:rFonts w:eastAsia="Arial" w:cs="Arial"/>
                <w:bCs/>
                <w:sz w:val="18"/>
                <w:szCs w:val="18"/>
              </w:rPr>
              <w:t>relevant qualifications to complete the services</w:t>
            </w:r>
          </w:p>
        </w:tc>
      </w:tr>
      <w:tr w:rsidR="008705C7" w:rsidRPr="00CD055D" w14:paraId="29103022" w14:textId="77777777" w:rsidTr="3E4F3BD7">
        <w:trPr>
          <w:cantSplit/>
          <w:trHeight w:val="454"/>
        </w:trPr>
        <w:tc>
          <w:tcPr>
            <w:tcW w:w="9016" w:type="dxa"/>
            <w:gridSpan w:val="3"/>
            <w:shd w:val="clear" w:color="auto" w:fill="DBE5F1" w:themeFill="accent1" w:themeFillTint="33"/>
          </w:tcPr>
          <w:p w14:paraId="7240552A" w14:textId="6D83A4AA" w:rsidR="008705C7" w:rsidRPr="008705C7" w:rsidRDefault="008705C7" w:rsidP="0024065D">
            <w:pPr>
              <w:pStyle w:val="Heading2"/>
              <w:numPr>
                <w:ilvl w:val="0"/>
                <w:numId w:val="0"/>
              </w:numPr>
              <w:rPr>
                <w:rFonts w:eastAsia="Arial" w:cs="Arial"/>
                <w:bCs/>
                <w:sz w:val="18"/>
                <w:szCs w:val="18"/>
              </w:rPr>
            </w:pPr>
            <w:r w:rsidRPr="0024065D">
              <w:rPr>
                <w:b w:val="0"/>
                <w:color w:val="auto"/>
              </w:rPr>
              <w:t xml:space="preserve">Please acknowledge and confirm that you hold the relevant qualifications required to undertake the services </w:t>
            </w:r>
            <w:r w:rsidR="00E5121A" w:rsidRPr="0024065D">
              <w:rPr>
                <w:b w:val="0"/>
                <w:color w:val="auto"/>
              </w:rPr>
              <w:t>specified</w:t>
            </w:r>
            <w:r w:rsidRPr="0024065D">
              <w:rPr>
                <w:b w:val="0"/>
                <w:color w:val="auto"/>
              </w:rPr>
              <w:t xml:space="preserve"> in this request for tender. </w:t>
            </w:r>
            <w:r w:rsidR="009E237D" w:rsidRPr="0024065D">
              <w:rPr>
                <w:b w:val="0"/>
                <w:color w:val="auto"/>
              </w:rPr>
              <w:t xml:space="preserve">For services that require </w:t>
            </w:r>
            <w:r w:rsidR="00354A13" w:rsidRPr="0024065D">
              <w:rPr>
                <w:b w:val="0"/>
                <w:color w:val="auto"/>
              </w:rPr>
              <w:t>a licence,</w:t>
            </w:r>
            <w:r w:rsidR="0035052F" w:rsidRPr="0024065D">
              <w:rPr>
                <w:b w:val="0"/>
                <w:color w:val="auto"/>
              </w:rPr>
              <w:t xml:space="preserve"> </w:t>
            </w:r>
            <w:r w:rsidR="00E20D58" w:rsidRPr="0024065D">
              <w:rPr>
                <w:b w:val="0"/>
                <w:color w:val="auto"/>
              </w:rPr>
              <w:t>this licence will be required to be provided prior to contract execution</w:t>
            </w:r>
            <w:r w:rsidR="0024065D">
              <w:rPr>
                <w:b w:val="0"/>
                <w:color w:val="auto"/>
              </w:rPr>
              <w:t>.</w:t>
            </w:r>
          </w:p>
        </w:tc>
      </w:tr>
      <w:tr w:rsidR="00020999" w:rsidRPr="00CD055D" w14:paraId="2CB7A24E" w14:textId="77777777" w:rsidTr="3E4F3BD7">
        <w:trPr>
          <w:cantSplit/>
          <w:trHeight w:val="1030"/>
        </w:trPr>
        <w:tc>
          <w:tcPr>
            <w:tcW w:w="9016" w:type="dxa"/>
            <w:gridSpan w:val="3"/>
            <w:shd w:val="clear" w:color="auto" w:fill="FFFFEB"/>
          </w:tcPr>
          <w:p w14:paraId="0A738A8F" w14:textId="77777777" w:rsidR="0024065D" w:rsidRDefault="000A7D15" w:rsidP="0024065D">
            <w:pPr>
              <w:pStyle w:val="TableNormal10"/>
              <w:rPr>
                <w:sz w:val="16"/>
                <w:szCs w:val="16"/>
              </w:rPr>
            </w:pPr>
            <w:sdt>
              <w:sdtPr>
                <w:rPr>
                  <w:sz w:val="16"/>
                  <w:szCs w:val="16"/>
                </w:rPr>
                <w:id w:val="-1722825486"/>
                <w14:checkbox>
                  <w14:checked w14:val="0"/>
                  <w14:checkedState w14:val="2612" w14:font="MS Gothic"/>
                  <w14:uncheckedState w14:val="2610" w14:font="MS Gothic"/>
                </w14:checkbox>
              </w:sdtPr>
              <w:sdtEndPr/>
              <w:sdtContent>
                <w:r w:rsidR="0024065D" w:rsidRPr="00CD055D">
                  <w:rPr>
                    <w:rFonts w:ascii="MS Gothic" w:eastAsia="MS Gothic" w:hAnsi="MS Gothic" w:hint="eastAsia"/>
                    <w:sz w:val="16"/>
                    <w:szCs w:val="16"/>
                  </w:rPr>
                  <w:t>☐</w:t>
                </w:r>
              </w:sdtContent>
            </w:sdt>
            <w:r w:rsidR="0024065D" w:rsidRPr="00CD055D">
              <w:rPr>
                <w:sz w:val="16"/>
                <w:szCs w:val="16"/>
              </w:rPr>
              <w:t xml:space="preserve"> Yes </w:t>
            </w:r>
            <w:r w:rsidR="0024065D" w:rsidRPr="00CD055D">
              <w:rPr>
                <w:sz w:val="16"/>
                <w:szCs w:val="16"/>
              </w:rPr>
              <w:br/>
            </w:r>
            <w:sdt>
              <w:sdtPr>
                <w:rPr>
                  <w:sz w:val="16"/>
                  <w:szCs w:val="16"/>
                </w:rPr>
                <w:id w:val="-668714118"/>
                <w14:checkbox>
                  <w14:checked w14:val="0"/>
                  <w14:checkedState w14:val="2612" w14:font="MS Gothic"/>
                  <w14:uncheckedState w14:val="2610" w14:font="MS Gothic"/>
                </w14:checkbox>
              </w:sdtPr>
              <w:sdtEndPr/>
              <w:sdtContent>
                <w:r w:rsidR="0024065D" w:rsidRPr="00CD055D">
                  <w:rPr>
                    <w:rFonts w:ascii="MS Gothic" w:eastAsia="MS Gothic" w:hAnsi="MS Gothic" w:hint="eastAsia"/>
                    <w:sz w:val="16"/>
                    <w:szCs w:val="16"/>
                  </w:rPr>
                  <w:t>☐</w:t>
                </w:r>
              </w:sdtContent>
            </w:sdt>
            <w:r w:rsidR="0024065D" w:rsidRPr="00CD055D">
              <w:rPr>
                <w:sz w:val="16"/>
                <w:szCs w:val="16"/>
              </w:rPr>
              <w:t xml:space="preserve"> No</w:t>
            </w:r>
          </w:p>
          <w:p w14:paraId="0D973977" w14:textId="77777777" w:rsidR="0024065D" w:rsidRDefault="0024065D" w:rsidP="0024065D">
            <w:pPr>
              <w:pStyle w:val="TableNormal10"/>
              <w:rPr>
                <w:sz w:val="16"/>
                <w:szCs w:val="16"/>
              </w:rPr>
            </w:pPr>
            <w:r>
              <w:rPr>
                <w:sz w:val="16"/>
                <w:szCs w:val="16"/>
              </w:rPr>
              <w:t>If No please provide justification:</w:t>
            </w:r>
          </w:p>
          <w:p w14:paraId="5F431CE0" w14:textId="77777777" w:rsidR="00020999" w:rsidRDefault="00020999">
            <w:pPr>
              <w:pStyle w:val="TableNormal10"/>
              <w:rPr>
                <w:sz w:val="16"/>
                <w:szCs w:val="18"/>
              </w:rPr>
            </w:pPr>
          </w:p>
        </w:tc>
      </w:tr>
      <w:tr w:rsidR="00343D79" w:rsidRPr="00CD055D" w14:paraId="3348548C" w14:textId="77777777" w:rsidTr="3E4F3BD7">
        <w:trPr>
          <w:cantSplit/>
          <w:trHeight w:val="567"/>
        </w:trPr>
        <w:tc>
          <w:tcPr>
            <w:tcW w:w="9016" w:type="dxa"/>
            <w:gridSpan w:val="3"/>
            <w:shd w:val="clear" w:color="auto" w:fill="4F81BD" w:themeFill="accent1"/>
          </w:tcPr>
          <w:p w14:paraId="382D0C94" w14:textId="4E2F4986" w:rsidR="00343D79" w:rsidRDefault="0070135B" w:rsidP="0070135B">
            <w:pPr>
              <w:pStyle w:val="Heading2"/>
            </w:pPr>
            <w:r w:rsidRPr="0070135B">
              <w:rPr>
                <w:rFonts w:eastAsia="Arial" w:cs="Arial"/>
                <w:bCs/>
                <w:sz w:val="18"/>
                <w:szCs w:val="18"/>
              </w:rPr>
              <w:t>Contractors stated office location/s is active and within 30 minutes/50km (whichever is less) of a public school.</w:t>
            </w:r>
          </w:p>
        </w:tc>
      </w:tr>
      <w:tr w:rsidR="00F4442B" w:rsidRPr="00CD055D" w14:paraId="4D3483C0" w14:textId="77777777" w:rsidTr="3E4F3BD7">
        <w:trPr>
          <w:cantSplit/>
          <w:trHeight w:val="340"/>
        </w:trPr>
        <w:tc>
          <w:tcPr>
            <w:tcW w:w="9016" w:type="dxa"/>
            <w:gridSpan w:val="3"/>
            <w:shd w:val="clear" w:color="auto" w:fill="DBE5F1" w:themeFill="accent1" w:themeFillTint="33"/>
          </w:tcPr>
          <w:p w14:paraId="07BBDDB1" w14:textId="506B56B6" w:rsidR="00F4442B" w:rsidRDefault="0070135B" w:rsidP="0024065D">
            <w:pPr>
              <w:pStyle w:val="TableNormal10"/>
              <w:rPr>
                <w:sz w:val="16"/>
                <w:szCs w:val="16"/>
              </w:rPr>
            </w:pPr>
            <w:r>
              <w:rPr>
                <w:sz w:val="16"/>
                <w:szCs w:val="16"/>
              </w:rPr>
              <w:t xml:space="preserve">Please acknowledge and confirm that your stated office location/s is active and within </w:t>
            </w:r>
            <w:r w:rsidR="00025945">
              <w:rPr>
                <w:sz w:val="16"/>
                <w:szCs w:val="16"/>
              </w:rPr>
              <w:t>30 minutes</w:t>
            </w:r>
            <w:r w:rsidR="003933BE">
              <w:rPr>
                <w:sz w:val="16"/>
                <w:szCs w:val="16"/>
              </w:rPr>
              <w:t xml:space="preserve"> / 50km of a public school</w:t>
            </w:r>
          </w:p>
        </w:tc>
      </w:tr>
      <w:tr w:rsidR="00F4442B" w:rsidRPr="00CD055D" w14:paraId="56158414" w14:textId="77777777" w:rsidTr="3E4F3BD7">
        <w:trPr>
          <w:cantSplit/>
          <w:trHeight w:val="1030"/>
        </w:trPr>
        <w:tc>
          <w:tcPr>
            <w:tcW w:w="9016" w:type="dxa"/>
            <w:gridSpan w:val="3"/>
            <w:shd w:val="clear" w:color="auto" w:fill="FFFFEB"/>
          </w:tcPr>
          <w:p w14:paraId="5FA9B1DC" w14:textId="77777777" w:rsidR="0000785A" w:rsidRDefault="000A7D15" w:rsidP="0000785A">
            <w:pPr>
              <w:pStyle w:val="TableNormal10"/>
              <w:rPr>
                <w:sz w:val="16"/>
                <w:szCs w:val="16"/>
              </w:rPr>
            </w:pPr>
            <w:sdt>
              <w:sdtPr>
                <w:rPr>
                  <w:sz w:val="16"/>
                  <w:szCs w:val="16"/>
                </w:rPr>
                <w:id w:val="-257835768"/>
                <w14:checkbox>
                  <w14:checked w14:val="0"/>
                  <w14:checkedState w14:val="2612" w14:font="MS Gothic"/>
                  <w14:uncheckedState w14:val="2610" w14:font="MS Gothic"/>
                </w14:checkbox>
              </w:sdtPr>
              <w:sdtEndPr/>
              <w:sdtContent>
                <w:r w:rsidR="0000785A" w:rsidRPr="00CD055D">
                  <w:rPr>
                    <w:rFonts w:ascii="MS Gothic" w:eastAsia="MS Gothic" w:hAnsi="MS Gothic" w:hint="eastAsia"/>
                    <w:sz w:val="16"/>
                    <w:szCs w:val="16"/>
                  </w:rPr>
                  <w:t>☐</w:t>
                </w:r>
              </w:sdtContent>
            </w:sdt>
            <w:r w:rsidR="0000785A" w:rsidRPr="00CD055D">
              <w:rPr>
                <w:sz w:val="16"/>
                <w:szCs w:val="16"/>
              </w:rPr>
              <w:t xml:space="preserve"> Yes </w:t>
            </w:r>
            <w:r w:rsidR="0000785A" w:rsidRPr="00CD055D">
              <w:rPr>
                <w:sz w:val="16"/>
                <w:szCs w:val="16"/>
              </w:rPr>
              <w:br/>
            </w:r>
            <w:sdt>
              <w:sdtPr>
                <w:rPr>
                  <w:sz w:val="16"/>
                  <w:szCs w:val="16"/>
                </w:rPr>
                <w:id w:val="1401174884"/>
                <w14:checkbox>
                  <w14:checked w14:val="0"/>
                  <w14:checkedState w14:val="2612" w14:font="MS Gothic"/>
                  <w14:uncheckedState w14:val="2610" w14:font="MS Gothic"/>
                </w14:checkbox>
              </w:sdtPr>
              <w:sdtEndPr/>
              <w:sdtContent>
                <w:r w:rsidR="0000785A" w:rsidRPr="00CD055D">
                  <w:rPr>
                    <w:rFonts w:ascii="MS Gothic" w:eastAsia="MS Gothic" w:hAnsi="MS Gothic" w:hint="eastAsia"/>
                    <w:sz w:val="16"/>
                    <w:szCs w:val="16"/>
                  </w:rPr>
                  <w:t>☐</w:t>
                </w:r>
              </w:sdtContent>
            </w:sdt>
            <w:r w:rsidR="0000785A" w:rsidRPr="00CD055D">
              <w:rPr>
                <w:sz w:val="16"/>
                <w:szCs w:val="16"/>
              </w:rPr>
              <w:t xml:space="preserve"> No</w:t>
            </w:r>
          </w:p>
          <w:p w14:paraId="0C194175" w14:textId="77777777" w:rsidR="0000785A" w:rsidRDefault="0000785A" w:rsidP="0000785A">
            <w:pPr>
              <w:pStyle w:val="TableNormal10"/>
              <w:rPr>
                <w:sz w:val="16"/>
                <w:szCs w:val="16"/>
              </w:rPr>
            </w:pPr>
            <w:r>
              <w:rPr>
                <w:sz w:val="16"/>
                <w:szCs w:val="16"/>
              </w:rPr>
              <w:t>If No please provide justification:</w:t>
            </w:r>
          </w:p>
          <w:p w14:paraId="78A46722" w14:textId="77777777" w:rsidR="00F4442B" w:rsidRDefault="00F4442B" w:rsidP="0024065D">
            <w:pPr>
              <w:pStyle w:val="TableNormal10"/>
              <w:rPr>
                <w:sz w:val="16"/>
                <w:szCs w:val="16"/>
              </w:rPr>
            </w:pPr>
          </w:p>
        </w:tc>
      </w:tr>
      <w:tr w:rsidR="004D4904" w:rsidRPr="008A74DA" w14:paraId="4A8D203A" w14:textId="77777777" w:rsidTr="3E4F3BD7">
        <w:trPr>
          <w:cantSplit/>
          <w:trHeight w:val="454"/>
        </w:trPr>
        <w:tc>
          <w:tcPr>
            <w:tcW w:w="9016" w:type="dxa"/>
            <w:gridSpan w:val="3"/>
            <w:shd w:val="clear" w:color="auto" w:fill="4F81BD" w:themeFill="accent1"/>
            <w:vAlign w:val="center"/>
          </w:tcPr>
          <w:p w14:paraId="05312CB7" w14:textId="5EADEE2D" w:rsidR="004D4904" w:rsidRPr="004B1936" w:rsidRDefault="004D4904" w:rsidP="004811CC">
            <w:pPr>
              <w:pStyle w:val="Heading2"/>
            </w:pPr>
            <w:r>
              <w:lastRenderedPageBreak/>
              <w:t>PRICE</w:t>
            </w:r>
          </w:p>
        </w:tc>
      </w:tr>
      <w:tr w:rsidR="00CD055D" w:rsidRPr="00CD055D" w14:paraId="3EBBF501" w14:textId="77777777" w:rsidTr="3E4F3BD7">
        <w:trPr>
          <w:cantSplit/>
        </w:trPr>
        <w:tc>
          <w:tcPr>
            <w:tcW w:w="6941" w:type="dxa"/>
            <w:gridSpan w:val="2"/>
            <w:shd w:val="clear" w:color="auto" w:fill="DBE5F1" w:themeFill="accent1" w:themeFillTint="33"/>
          </w:tcPr>
          <w:p w14:paraId="47DF9091" w14:textId="732AF6D4" w:rsidR="004D4904" w:rsidRPr="00CD055D" w:rsidRDefault="00C6780D" w:rsidP="00C6780D">
            <w:pPr>
              <w:pStyle w:val="TableNormal10"/>
              <w:rPr>
                <w:sz w:val="16"/>
                <w:szCs w:val="16"/>
              </w:rPr>
            </w:pPr>
            <w:r w:rsidRPr="00CD055D">
              <w:rPr>
                <w:sz w:val="16"/>
                <w:szCs w:val="16"/>
              </w:rPr>
              <w:t xml:space="preserve">Has </w:t>
            </w:r>
            <w:r w:rsidR="00DB5C45">
              <w:rPr>
                <w:sz w:val="16"/>
                <w:szCs w:val="16"/>
              </w:rPr>
              <w:t xml:space="preserve">‘Tender Response Schedule – Price’ </w:t>
            </w:r>
            <w:r w:rsidR="004D4904" w:rsidRPr="00CD055D">
              <w:rPr>
                <w:sz w:val="16"/>
                <w:szCs w:val="16"/>
              </w:rPr>
              <w:t>been completed</w:t>
            </w:r>
            <w:r w:rsidRPr="00CD055D">
              <w:rPr>
                <w:sz w:val="16"/>
                <w:szCs w:val="16"/>
              </w:rPr>
              <w:t>?</w:t>
            </w:r>
            <w:r w:rsidRPr="00CD055D">
              <w:rPr>
                <w:sz w:val="16"/>
                <w:szCs w:val="16"/>
              </w:rPr>
              <w:br/>
              <w:t>Please ensure it is attached separately as a .xlsx file.</w:t>
            </w:r>
          </w:p>
        </w:tc>
        <w:tc>
          <w:tcPr>
            <w:tcW w:w="2075" w:type="dxa"/>
            <w:shd w:val="clear" w:color="auto" w:fill="FFFFEB"/>
          </w:tcPr>
          <w:p w14:paraId="231A304E" w14:textId="4322B87C" w:rsidR="004D4904" w:rsidRPr="00CD055D" w:rsidRDefault="000A7D15" w:rsidP="00C6780D">
            <w:pPr>
              <w:pStyle w:val="TableNormal10"/>
              <w:rPr>
                <w:sz w:val="16"/>
                <w:szCs w:val="16"/>
              </w:rPr>
            </w:pPr>
            <w:sdt>
              <w:sdtPr>
                <w:rPr>
                  <w:sz w:val="16"/>
                  <w:szCs w:val="16"/>
                </w:rPr>
                <w:id w:val="151256674"/>
                <w14:checkbox>
                  <w14:checked w14:val="0"/>
                  <w14:checkedState w14:val="2612" w14:font="MS Gothic"/>
                  <w14:uncheckedState w14:val="2610" w14:font="MS Gothic"/>
                </w14:checkbox>
              </w:sdtPr>
              <w:sdtEndPr/>
              <w:sdtContent>
                <w:r w:rsidR="004D4904" w:rsidRPr="00CD055D">
                  <w:rPr>
                    <w:rFonts w:ascii="MS Gothic" w:eastAsia="MS Gothic" w:hAnsi="MS Gothic" w:hint="eastAsia"/>
                    <w:sz w:val="16"/>
                    <w:szCs w:val="16"/>
                  </w:rPr>
                  <w:t>☐</w:t>
                </w:r>
              </w:sdtContent>
            </w:sdt>
            <w:r w:rsidR="004D4904" w:rsidRPr="00CD055D">
              <w:rPr>
                <w:sz w:val="16"/>
                <w:szCs w:val="16"/>
              </w:rPr>
              <w:t xml:space="preserve"> Yes </w:t>
            </w:r>
            <w:r w:rsidR="004D4904" w:rsidRPr="00CD055D">
              <w:rPr>
                <w:sz w:val="16"/>
                <w:szCs w:val="16"/>
              </w:rPr>
              <w:br/>
            </w:r>
            <w:sdt>
              <w:sdtPr>
                <w:rPr>
                  <w:sz w:val="16"/>
                  <w:szCs w:val="16"/>
                </w:rPr>
                <w:id w:val="1630819272"/>
                <w14:checkbox>
                  <w14:checked w14:val="0"/>
                  <w14:checkedState w14:val="2612" w14:font="MS Gothic"/>
                  <w14:uncheckedState w14:val="2610" w14:font="MS Gothic"/>
                </w14:checkbox>
              </w:sdtPr>
              <w:sdtEndPr/>
              <w:sdtContent>
                <w:r w:rsidR="004D4904" w:rsidRPr="00CD055D">
                  <w:rPr>
                    <w:rFonts w:ascii="MS Gothic" w:eastAsia="MS Gothic" w:hAnsi="MS Gothic" w:hint="eastAsia"/>
                    <w:sz w:val="16"/>
                    <w:szCs w:val="16"/>
                  </w:rPr>
                  <w:t>☐</w:t>
                </w:r>
              </w:sdtContent>
            </w:sdt>
            <w:r w:rsidR="004D4904" w:rsidRPr="00CD055D">
              <w:rPr>
                <w:sz w:val="16"/>
                <w:szCs w:val="16"/>
              </w:rPr>
              <w:t xml:space="preserve"> No</w:t>
            </w:r>
          </w:p>
        </w:tc>
      </w:tr>
    </w:tbl>
    <w:bookmarkEnd w:id="2"/>
    <w:p w14:paraId="66962CA7" w14:textId="2578A7DE" w:rsidR="001B3746" w:rsidRDefault="004D4904" w:rsidP="00C6780D">
      <w:pPr>
        <w:pStyle w:val="Heading1"/>
      </w:pPr>
      <w:r>
        <w:t>Tenderer’s Declaration</w:t>
      </w:r>
    </w:p>
    <w:p w14:paraId="642A04D4" w14:textId="77777777" w:rsidR="00302709" w:rsidRDefault="001B3746" w:rsidP="004D4904">
      <w:pPr>
        <w:rPr>
          <w:sz w:val="16"/>
          <w:szCs w:val="16"/>
        </w:rPr>
      </w:pPr>
      <w:r w:rsidRPr="004D4904">
        <w:rPr>
          <w:sz w:val="16"/>
          <w:szCs w:val="16"/>
        </w:rPr>
        <w:t>By submi</w:t>
      </w:r>
      <w:r w:rsidR="001B2CA4">
        <w:rPr>
          <w:sz w:val="16"/>
          <w:szCs w:val="16"/>
        </w:rPr>
        <w:t>tting this Tender, the tenderer a</w:t>
      </w:r>
      <w:r w:rsidRPr="004D4904">
        <w:rPr>
          <w:sz w:val="16"/>
          <w:szCs w:val="16"/>
        </w:rPr>
        <w:t>ffirms that this is its Tender for the provision of the requirement as described in the RFT, at the prices set out in the Tender and in accordanc</w:t>
      </w:r>
      <w:r w:rsidR="001B2CA4">
        <w:rPr>
          <w:sz w:val="16"/>
          <w:szCs w:val="16"/>
        </w:rPr>
        <w:t>e with the Conditions of Tendering</w:t>
      </w:r>
      <w:r w:rsidRPr="004D4904">
        <w:rPr>
          <w:sz w:val="16"/>
          <w:szCs w:val="16"/>
        </w:rPr>
        <w:t xml:space="preserve"> except as otherwise</w:t>
      </w:r>
      <w:r w:rsidR="001B2CA4">
        <w:rPr>
          <w:sz w:val="16"/>
          <w:szCs w:val="16"/>
        </w:rPr>
        <w:t xml:space="preserve"> expressly stated in the Tender.</w:t>
      </w:r>
      <w:r w:rsidR="00302709">
        <w:rPr>
          <w:sz w:val="16"/>
          <w:szCs w:val="16"/>
        </w:rPr>
        <w:t xml:space="preserve"> </w:t>
      </w:r>
    </w:p>
    <w:p w14:paraId="1E86B3CE" w14:textId="77777777" w:rsidR="001D4FAD" w:rsidRPr="00D9069B" w:rsidRDefault="00302709" w:rsidP="004D4904">
      <w:pPr>
        <w:rPr>
          <w:sz w:val="16"/>
          <w:szCs w:val="16"/>
        </w:rPr>
      </w:pPr>
      <w:r w:rsidRPr="00D9069B">
        <w:rPr>
          <w:sz w:val="16"/>
          <w:szCs w:val="16"/>
        </w:rPr>
        <w:t>The tenderer acknowledges that it has a demonstrated ability to deliver a project without exposing the Principal or the community to an unacceptable or adverse actual or reputational risk. This includes risks related to: </w:t>
      </w:r>
    </w:p>
    <w:p w14:paraId="1866657C" w14:textId="148F7D13" w:rsidR="004D4904" w:rsidRPr="00D9069B" w:rsidRDefault="00612B68" w:rsidP="001D4FAD">
      <w:pPr>
        <w:pStyle w:val="ListParagraph"/>
        <w:numPr>
          <w:ilvl w:val="0"/>
          <w:numId w:val="50"/>
        </w:numPr>
        <w:rPr>
          <w:sz w:val="16"/>
          <w:szCs w:val="16"/>
        </w:rPr>
      </w:pPr>
      <w:r w:rsidRPr="00D9069B">
        <w:rPr>
          <w:sz w:val="16"/>
          <w:szCs w:val="16"/>
        </w:rPr>
        <w:t>the maintenance of good corporate citizen status (litigation/solvency/media scrutiny/government relations</w:t>
      </w:r>
      <w:r w:rsidR="00D9069B">
        <w:rPr>
          <w:sz w:val="16"/>
          <w:szCs w:val="16"/>
        </w:rPr>
        <w:t>)</w:t>
      </w:r>
    </w:p>
    <w:p w14:paraId="06330696" w14:textId="77777777" w:rsidR="001B2CA4" w:rsidRPr="004D4904" w:rsidRDefault="001B2CA4" w:rsidP="004D4904">
      <w:pPr>
        <w:rPr>
          <w:sz w:val="16"/>
          <w:szCs w:val="16"/>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6E6E6"/>
        <w:tblLayout w:type="fixed"/>
        <w:tblLook w:val="0000" w:firstRow="0" w:lastRow="0" w:firstColumn="0" w:lastColumn="0" w:noHBand="0" w:noVBand="0"/>
      </w:tblPr>
      <w:tblGrid>
        <w:gridCol w:w="2263"/>
        <w:gridCol w:w="6753"/>
      </w:tblGrid>
      <w:tr w:rsidR="004D4904" w:rsidRPr="008A74DA" w14:paraId="5DD83D7A" w14:textId="77777777" w:rsidTr="00965DF5">
        <w:trPr>
          <w:cantSplit/>
          <w:trHeight w:val="454"/>
        </w:trPr>
        <w:tc>
          <w:tcPr>
            <w:tcW w:w="9016" w:type="dxa"/>
            <w:gridSpan w:val="2"/>
            <w:shd w:val="clear" w:color="auto" w:fill="4F81BD" w:themeFill="accent1"/>
            <w:vAlign w:val="center"/>
          </w:tcPr>
          <w:p w14:paraId="2A124171" w14:textId="7F59633E" w:rsidR="004D4904" w:rsidRPr="008A74DA" w:rsidRDefault="004D4904" w:rsidP="004D4904">
            <w:pPr>
              <w:pStyle w:val="Heading2"/>
            </w:pPr>
            <w:r>
              <w:t>DECLARATION</w:t>
            </w:r>
          </w:p>
          <w:p w14:paraId="19654A18" w14:textId="7C801D9F" w:rsidR="004D4904" w:rsidRPr="008A74DA" w:rsidRDefault="004D4904" w:rsidP="00965DF5">
            <w:pPr>
              <w:spacing w:before="0"/>
              <w:rPr>
                <w:sz w:val="16"/>
                <w:szCs w:val="16"/>
              </w:rPr>
            </w:pPr>
            <w:r>
              <w:rPr>
                <w:color w:val="FFFFFF" w:themeColor="background1"/>
                <w:sz w:val="16"/>
                <w:szCs w:val="16"/>
              </w:rPr>
              <w:t>To be completed by an authorised representative of the Tenderer.</w:t>
            </w:r>
          </w:p>
        </w:tc>
      </w:tr>
      <w:tr w:rsidR="00CD055D" w:rsidRPr="00CD055D" w14:paraId="1B831BF2" w14:textId="77777777" w:rsidTr="00965DF5">
        <w:trPr>
          <w:cantSplit/>
        </w:trPr>
        <w:tc>
          <w:tcPr>
            <w:tcW w:w="2263" w:type="dxa"/>
            <w:shd w:val="clear" w:color="auto" w:fill="DBE5F1" w:themeFill="accent1" w:themeFillTint="33"/>
            <w:vAlign w:val="center"/>
          </w:tcPr>
          <w:p w14:paraId="4BBB6B74" w14:textId="3A27BA81" w:rsidR="00CD055D" w:rsidRPr="00CD055D" w:rsidRDefault="00CD055D" w:rsidP="00CD055D">
            <w:pPr>
              <w:pStyle w:val="TableNormal10"/>
              <w:rPr>
                <w:b/>
                <w:sz w:val="16"/>
                <w:szCs w:val="16"/>
              </w:rPr>
            </w:pPr>
            <w:r w:rsidRPr="00CD055D">
              <w:rPr>
                <w:b/>
                <w:sz w:val="16"/>
                <w:szCs w:val="16"/>
              </w:rPr>
              <w:t>Name</w:t>
            </w:r>
          </w:p>
        </w:tc>
        <w:sdt>
          <w:sdtPr>
            <w:rPr>
              <w:sz w:val="16"/>
              <w:szCs w:val="18"/>
            </w:rPr>
            <w:id w:val="1501691300"/>
            <w:placeholder>
              <w:docPart w:val="302B0A46765740D3AD754712E648471A"/>
            </w:placeholder>
            <w:showingPlcHdr/>
          </w:sdtPr>
          <w:sdtEndPr/>
          <w:sdtContent>
            <w:tc>
              <w:tcPr>
                <w:tcW w:w="6753" w:type="dxa"/>
                <w:shd w:val="clear" w:color="auto" w:fill="FFFFEB"/>
              </w:tcPr>
              <w:p w14:paraId="70161DD3" w14:textId="6A33EF93" w:rsidR="00CD055D" w:rsidRPr="00CD055D" w:rsidRDefault="00CD055D" w:rsidP="00CD055D">
                <w:pPr>
                  <w:pStyle w:val="TableNormal10"/>
                  <w:rPr>
                    <w:sz w:val="16"/>
                    <w:szCs w:val="16"/>
                  </w:rPr>
                </w:pPr>
                <w:r w:rsidRPr="00B82D72">
                  <w:rPr>
                    <w:rStyle w:val="PlaceholderText"/>
                    <w:color w:val="auto"/>
                    <w:sz w:val="16"/>
                    <w:szCs w:val="16"/>
                  </w:rPr>
                  <w:t>[Insert]</w:t>
                </w:r>
              </w:p>
            </w:tc>
          </w:sdtContent>
        </w:sdt>
      </w:tr>
      <w:tr w:rsidR="00CD055D" w:rsidRPr="00CD055D" w14:paraId="67192670" w14:textId="77777777" w:rsidTr="00965DF5">
        <w:trPr>
          <w:cantSplit/>
        </w:trPr>
        <w:tc>
          <w:tcPr>
            <w:tcW w:w="2263" w:type="dxa"/>
            <w:shd w:val="clear" w:color="auto" w:fill="DBE5F1" w:themeFill="accent1" w:themeFillTint="33"/>
            <w:vAlign w:val="center"/>
          </w:tcPr>
          <w:p w14:paraId="48388CCF" w14:textId="6B814D20" w:rsidR="00CD055D" w:rsidRPr="00CD055D" w:rsidRDefault="00CD055D" w:rsidP="00CD055D">
            <w:pPr>
              <w:pStyle w:val="TableNormal10"/>
              <w:rPr>
                <w:b/>
                <w:sz w:val="16"/>
                <w:szCs w:val="16"/>
              </w:rPr>
            </w:pPr>
            <w:r w:rsidRPr="00CD055D">
              <w:rPr>
                <w:b/>
                <w:sz w:val="16"/>
                <w:szCs w:val="16"/>
              </w:rPr>
              <w:t>Position</w:t>
            </w:r>
          </w:p>
        </w:tc>
        <w:sdt>
          <w:sdtPr>
            <w:rPr>
              <w:sz w:val="16"/>
              <w:szCs w:val="18"/>
            </w:rPr>
            <w:id w:val="1921368116"/>
            <w:placeholder>
              <w:docPart w:val="066F388ABBF3410E887C0D2821D83031"/>
            </w:placeholder>
            <w:showingPlcHdr/>
          </w:sdtPr>
          <w:sdtEndPr/>
          <w:sdtContent>
            <w:tc>
              <w:tcPr>
                <w:tcW w:w="6753" w:type="dxa"/>
                <w:shd w:val="clear" w:color="auto" w:fill="FFFFEB"/>
              </w:tcPr>
              <w:p w14:paraId="3C7ECA06" w14:textId="6F260C6C" w:rsidR="00CD055D" w:rsidRPr="00CD055D" w:rsidRDefault="00CD055D" w:rsidP="00CD055D">
                <w:pPr>
                  <w:pStyle w:val="TableNormal10"/>
                  <w:rPr>
                    <w:sz w:val="16"/>
                    <w:szCs w:val="16"/>
                  </w:rPr>
                </w:pPr>
                <w:r w:rsidRPr="00B82D72">
                  <w:rPr>
                    <w:rStyle w:val="PlaceholderText"/>
                    <w:color w:val="auto"/>
                    <w:sz w:val="16"/>
                    <w:szCs w:val="16"/>
                  </w:rPr>
                  <w:t>[Insert]</w:t>
                </w:r>
              </w:p>
            </w:tc>
          </w:sdtContent>
        </w:sdt>
      </w:tr>
      <w:tr w:rsidR="00CD055D" w:rsidRPr="00CD055D" w14:paraId="3DCC349F" w14:textId="77777777" w:rsidTr="00965DF5">
        <w:trPr>
          <w:cantSplit/>
        </w:trPr>
        <w:tc>
          <w:tcPr>
            <w:tcW w:w="2263" w:type="dxa"/>
            <w:shd w:val="clear" w:color="auto" w:fill="DBE5F1" w:themeFill="accent1" w:themeFillTint="33"/>
            <w:vAlign w:val="center"/>
          </w:tcPr>
          <w:p w14:paraId="0E50F03D" w14:textId="0B60215E" w:rsidR="00CD055D" w:rsidRPr="00CD055D" w:rsidRDefault="00CD055D" w:rsidP="00CD055D">
            <w:pPr>
              <w:pStyle w:val="TableNormal10"/>
              <w:rPr>
                <w:b/>
                <w:sz w:val="16"/>
                <w:szCs w:val="16"/>
              </w:rPr>
            </w:pPr>
            <w:r w:rsidRPr="00CD055D">
              <w:rPr>
                <w:b/>
                <w:sz w:val="16"/>
                <w:szCs w:val="16"/>
              </w:rPr>
              <w:t>Date</w:t>
            </w:r>
          </w:p>
        </w:tc>
        <w:sdt>
          <w:sdtPr>
            <w:rPr>
              <w:sz w:val="16"/>
              <w:szCs w:val="18"/>
            </w:rPr>
            <w:id w:val="148634882"/>
            <w:placeholder>
              <w:docPart w:val="383E6AAEEBD14C4AA70C0225488833ED"/>
            </w:placeholder>
            <w:showingPlcHdr/>
          </w:sdtPr>
          <w:sdtEndPr/>
          <w:sdtContent>
            <w:tc>
              <w:tcPr>
                <w:tcW w:w="6753" w:type="dxa"/>
                <w:shd w:val="clear" w:color="auto" w:fill="FFFFEB"/>
              </w:tcPr>
              <w:p w14:paraId="521D016B" w14:textId="4DB4EDF1" w:rsidR="00CD055D" w:rsidRPr="00CD055D" w:rsidRDefault="00CD055D" w:rsidP="00CD055D">
                <w:pPr>
                  <w:pStyle w:val="TableNormal10"/>
                  <w:rPr>
                    <w:sz w:val="16"/>
                    <w:szCs w:val="16"/>
                  </w:rPr>
                </w:pPr>
                <w:r w:rsidRPr="00B82D72">
                  <w:rPr>
                    <w:rStyle w:val="PlaceholderText"/>
                    <w:color w:val="auto"/>
                    <w:sz w:val="16"/>
                    <w:szCs w:val="16"/>
                  </w:rPr>
                  <w:t>[Insert]</w:t>
                </w:r>
              </w:p>
            </w:tc>
          </w:sdtContent>
        </w:sdt>
      </w:tr>
    </w:tbl>
    <w:p w14:paraId="2642D37F" w14:textId="45D7B32F" w:rsidR="00944B06" w:rsidRDefault="00944B06" w:rsidP="00944B06"/>
    <w:sectPr w:rsidR="00944B06" w:rsidSect="00190559">
      <w:headerReference w:type="default" r:id="rId17"/>
      <w:footerReference w:type="default" r:id="rId18"/>
      <w:pgSz w:w="11906" w:h="16838" w:code="9"/>
      <w:pgMar w:top="1440" w:right="1440" w:bottom="1440" w:left="1440" w:header="567" w:footer="567"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90167" w14:textId="77777777" w:rsidR="000A7D15" w:rsidRDefault="000A7D15">
      <w:r>
        <w:separator/>
      </w:r>
    </w:p>
  </w:endnote>
  <w:endnote w:type="continuationSeparator" w:id="0">
    <w:p w14:paraId="3ADE9CFF" w14:textId="77777777" w:rsidR="000A7D15" w:rsidRDefault="000A7D15">
      <w:r>
        <w:continuationSeparator/>
      </w:r>
    </w:p>
  </w:endnote>
  <w:endnote w:type="continuationNotice" w:id="1">
    <w:p w14:paraId="073FA327" w14:textId="77777777" w:rsidR="000A7D15" w:rsidRDefault="000A7D1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F4C6" w14:textId="18A65D02" w:rsidR="00965DF5" w:rsidRPr="002E1C31" w:rsidRDefault="00965DF5" w:rsidP="002E1C31">
    <w:pPr>
      <w:tabs>
        <w:tab w:val="right" w:pos="9026"/>
      </w:tabs>
      <w:spacing w:before="120" w:after="0" w:line="312" w:lineRule="auto"/>
      <w:jc w:val="right"/>
      <w:rPr>
        <w:rFonts w:cs="Arial"/>
        <w:b/>
        <w:bCs/>
        <w:color w:val="1C2852"/>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478F" w14:textId="5D7B8A52" w:rsidR="00965DF5" w:rsidRPr="002E1C31" w:rsidRDefault="00965DF5" w:rsidP="002E1C31">
    <w:pPr>
      <w:tabs>
        <w:tab w:val="right" w:pos="9026"/>
      </w:tabs>
      <w:spacing w:before="120" w:after="0" w:line="312" w:lineRule="auto"/>
      <w:jc w:val="right"/>
      <w:rPr>
        <w:rFonts w:cs="Arial"/>
        <w:b/>
        <w:bCs/>
        <w:color w:val="1C2852"/>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64E7D" w14:textId="419F8D13" w:rsidR="00965DF5" w:rsidRPr="009D2F47" w:rsidRDefault="009D2F47" w:rsidP="002E1C31">
    <w:pPr>
      <w:tabs>
        <w:tab w:val="right" w:pos="9026"/>
      </w:tabs>
      <w:spacing w:before="120" w:after="0" w:line="312" w:lineRule="auto"/>
      <w:jc w:val="right"/>
      <w:rPr>
        <w:rFonts w:cs="Arial"/>
        <w:bCs/>
        <w:color w:val="1C2852"/>
        <w:sz w:val="16"/>
        <w:szCs w:val="16"/>
      </w:rPr>
    </w:pPr>
    <w:r w:rsidRPr="009D2F47">
      <w:rPr>
        <w:rFonts w:cs="Arial"/>
        <w:b/>
        <w:bCs/>
        <w:color w:val="1C2852"/>
        <w:sz w:val="16"/>
        <w:szCs w:val="16"/>
      </w:rPr>
      <w:t>NSW Department of Education</w:t>
    </w:r>
    <w:r w:rsidRPr="009D2F47">
      <w:rPr>
        <w:rFonts w:cs="Arial"/>
        <w:b/>
        <w:bCs/>
        <w:color w:val="1C2852"/>
        <w:sz w:val="16"/>
        <w:szCs w:val="16"/>
      </w:rPr>
      <w:tab/>
      <w:t xml:space="preserve">Page </w:t>
    </w:r>
    <w:r w:rsidRPr="009D2F47">
      <w:rPr>
        <w:rFonts w:cs="Arial"/>
        <w:b/>
        <w:bCs/>
        <w:color w:val="1C2852"/>
        <w:sz w:val="16"/>
        <w:szCs w:val="16"/>
      </w:rPr>
      <w:fldChar w:fldCharType="begin"/>
    </w:r>
    <w:r w:rsidRPr="009D2F47">
      <w:rPr>
        <w:rFonts w:cs="Arial"/>
        <w:b/>
        <w:bCs/>
        <w:color w:val="1C2852"/>
        <w:sz w:val="16"/>
        <w:szCs w:val="16"/>
      </w:rPr>
      <w:instrText xml:space="preserve"> PAGE   \* MERGEFORMAT </w:instrText>
    </w:r>
    <w:r w:rsidRPr="009D2F47">
      <w:rPr>
        <w:rFonts w:cs="Arial"/>
        <w:b/>
        <w:bCs/>
        <w:color w:val="1C2852"/>
        <w:sz w:val="16"/>
        <w:szCs w:val="16"/>
      </w:rPr>
      <w:fldChar w:fldCharType="separate"/>
    </w:r>
    <w:r w:rsidR="00D829F3">
      <w:rPr>
        <w:rFonts w:cs="Arial"/>
        <w:b/>
        <w:bCs/>
        <w:noProof/>
        <w:color w:val="1C2852"/>
        <w:sz w:val="16"/>
        <w:szCs w:val="16"/>
      </w:rPr>
      <w:t>1</w:t>
    </w:r>
    <w:r w:rsidRPr="009D2F47">
      <w:rPr>
        <w:rFonts w:cs="Arial"/>
        <w:b/>
        <w:bCs/>
        <w:color w:val="1C2852"/>
        <w:sz w:val="16"/>
        <w:szCs w:val="16"/>
      </w:rPr>
      <w:fldChar w:fldCharType="end"/>
    </w:r>
    <w:r w:rsidRPr="009D2F47">
      <w:rPr>
        <w:rFonts w:cs="Arial"/>
        <w:b/>
        <w:bCs/>
        <w:color w:val="1C2852"/>
        <w:sz w:val="16"/>
        <w:szCs w:val="16"/>
      </w:rPr>
      <w:t xml:space="preserve"> of </w:t>
    </w:r>
    <w:r w:rsidRPr="009D2F47">
      <w:rPr>
        <w:rFonts w:cs="Arial"/>
        <w:b/>
        <w:bCs/>
        <w:color w:val="1C2852"/>
        <w:sz w:val="16"/>
        <w:szCs w:val="16"/>
      </w:rPr>
      <w:fldChar w:fldCharType="begin"/>
    </w:r>
    <w:r w:rsidRPr="009D2F47">
      <w:rPr>
        <w:rFonts w:cs="Arial"/>
        <w:b/>
        <w:bCs/>
        <w:color w:val="1C2852"/>
        <w:sz w:val="16"/>
        <w:szCs w:val="16"/>
      </w:rPr>
      <w:instrText xml:space="preserve"> =</w:instrText>
    </w:r>
    <w:r w:rsidRPr="009D2F47">
      <w:rPr>
        <w:rFonts w:cs="Arial"/>
        <w:b/>
        <w:bCs/>
        <w:color w:val="1C2852"/>
        <w:sz w:val="16"/>
        <w:szCs w:val="16"/>
      </w:rPr>
      <w:fldChar w:fldCharType="begin"/>
    </w:r>
    <w:r w:rsidRPr="009D2F47">
      <w:rPr>
        <w:rFonts w:cs="Arial"/>
        <w:b/>
        <w:bCs/>
        <w:color w:val="1C2852"/>
        <w:sz w:val="16"/>
        <w:szCs w:val="16"/>
      </w:rPr>
      <w:instrText xml:space="preserve">  NUMPAGES </w:instrText>
    </w:r>
    <w:r w:rsidRPr="009D2F47">
      <w:rPr>
        <w:rFonts w:cs="Arial"/>
        <w:b/>
        <w:bCs/>
        <w:color w:val="1C2852"/>
        <w:sz w:val="16"/>
        <w:szCs w:val="16"/>
      </w:rPr>
      <w:fldChar w:fldCharType="separate"/>
    </w:r>
    <w:r w:rsidR="007416DF">
      <w:rPr>
        <w:rFonts w:cs="Arial"/>
        <w:b/>
        <w:bCs/>
        <w:noProof/>
        <w:color w:val="1C2852"/>
        <w:sz w:val="16"/>
        <w:szCs w:val="16"/>
      </w:rPr>
      <w:instrText>5</w:instrText>
    </w:r>
    <w:r w:rsidRPr="009D2F47">
      <w:rPr>
        <w:rFonts w:cs="Arial"/>
        <w:b/>
        <w:bCs/>
        <w:color w:val="1C2852"/>
        <w:sz w:val="16"/>
        <w:szCs w:val="16"/>
      </w:rPr>
      <w:fldChar w:fldCharType="end"/>
    </w:r>
    <w:r w:rsidRPr="009D2F47">
      <w:rPr>
        <w:rFonts w:cs="Arial"/>
        <w:b/>
        <w:bCs/>
        <w:color w:val="1C2852"/>
        <w:sz w:val="16"/>
        <w:szCs w:val="16"/>
      </w:rPr>
      <w:instrText xml:space="preserve"> -1 </w:instrText>
    </w:r>
    <w:r w:rsidRPr="009D2F47">
      <w:rPr>
        <w:rFonts w:cs="Arial"/>
        <w:b/>
        <w:bCs/>
        <w:color w:val="1C2852"/>
        <w:sz w:val="16"/>
        <w:szCs w:val="16"/>
      </w:rPr>
      <w:fldChar w:fldCharType="separate"/>
    </w:r>
    <w:r w:rsidR="007416DF">
      <w:rPr>
        <w:rFonts w:cs="Arial"/>
        <w:b/>
        <w:bCs/>
        <w:noProof/>
        <w:color w:val="1C2852"/>
        <w:sz w:val="16"/>
        <w:szCs w:val="16"/>
      </w:rPr>
      <w:t>4</w:t>
    </w:r>
    <w:r w:rsidRPr="009D2F47">
      <w:rPr>
        <w:rFonts w:cs="Arial"/>
        <w:b/>
        <w:bCs/>
        <w:color w:val="1C2852"/>
        <w:sz w:val="16"/>
        <w:szCs w:val="16"/>
      </w:rPr>
      <w:fldChar w:fldCharType="end"/>
    </w:r>
    <w:r w:rsidRPr="009D2F47">
      <w:rPr>
        <w:rFonts w:cs="Arial"/>
        <w:b/>
        <w:bCs/>
        <w:color w:val="1C2852"/>
        <w:sz w:val="16"/>
        <w:szCs w:val="16"/>
      </w:rPr>
      <w:br/>
    </w:r>
    <w:r w:rsidRPr="009D2F47">
      <w:rPr>
        <w:rFonts w:cs="Arial"/>
        <w:bCs/>
        <w:color w:val="1C2852"/>
        <w:sz w:val="16"/>
        <w:szCs w:val="16"/>
      </w:rPr>
      <w:t xml:space="preserve">105 Phillip Street, Parramatta NSW 2150 | GPO Box 33 Sydney NSW 2001 | T 1300 679 332 </w:t>
    </w:r>
    <w:r w:rsidRPr="009D2F47">
      <w:rPr>
        <w:rFonts w:cs="Arial"/>
        <w:bCs/>
        <w:color w:val="1C2852"/>
        <w:sz w:val="16"/>
        <w:szCs w:val="16"/>
      </w:rPr>
      <w:tab/>
      <w:t xml:space="preserve"> </w:t>
    </w:r>
    <w:r w:rsidRPr="009D2F47">
      <w:rPr>
        <w:rFonts w:cs="Arial"/>
        <w:bCs/>
        <w:color w:val="1C2852"/>
        <w:sz w:val="16"/>
        <w:szCs w:val="16"/>
      </w:rPr>
      <w:br/>
    </w:r>
    <w:hyperlink r:id="rId1" w:history="1">
      <w:r w:rsidRPr="009D2F47">
        <w:rPr>
          <w:rStyle w:val="Hyperlink"/>
          <w:rFonts w:cs="Arial"/>
          <w:bCs/>
          <w:sz w:val="16"/>
          <w:szCs w:val="16"/>
        </w:rPr>
        <w:t>http://education.nsw.gov.au</w:t>
      </w:r>
    </w:hyperlink>
    <w:r w:rsidR="00965DF5" w:rsidRPr="009D2F47">
      <w:rPr>
        <w:rFonts w:cs="Arial"/>
        <w:color w:val="1C2852"/>
        <w:sz w:val="16"/>
        <w:szCs w:val="16"/>
      </w:rPr>
      <w:tab/>
      <w:t>Version 1.</w:t>
    </w:r>
    <w:r w:rsidR="004418B9">
      <w:rPr>
        <w:rFonts w:cs="Arial"/>
        <w:color w:val="1C2852"/>
        <w:sz w:val="16"/>
        <w:szCs w:val="16"/>
      </w:rPr>
      <w:t>3</w:t>
    </w:r>
    <w:r w:rsidR="008A0722">
      <w:rPr>
        <w:rFonts w:cs="Arial"/>
        <w:color w:val="1C2852"/>
        <w:sz w:val="16"/>
        <w:szCs w:val="16"/>
      </w:rPr>
      <w:t>2</w:t>
    </w:r>
    <w:r w:rsidR="00965DF5" w:rsidRPr="009D2F47">
      <w:rPr>
        <w:rFonts w:cs="Arial"/>
        <w:color w:val="1C2852"/>
        <w:sz w:val="16"/>
        <w:szCs w:val="16"/>
      </w:rPr>
      <w:t xml:space="preserve"> (</w:t>
    </w:r>
    <w:r w:rsidR="008A0722">
      <w:rPr>
        <w:rFonts w:cs="Arial"/>
        <w:color w:val="1C2852"/>
        <w:sz w:val="16"/>
        <w:szCs w:val="16"/>
      </w:rPr>
      <w:t>February</w:t>
    </w:r>
    <w:r w:rsidR="00965DF5" w:rsidRPr="009D2F47">
      <w:rPr>
        <w:rFonts w:cs="Arial"/>
        <w:color w:val="1C2852"/>
        <w:sz w:val="16"/>
        <w:szCs w:val="16"/>
      </w:rPr>
      <w:t xml:space="preserve"> 202</w:t>
    </w:r>
    <w:r w:rsidR="00C6122A">
      <w:rPr>
        <w:rFonts w:cs="Arial"/>
        <w:color w:val="1C2852"/>
        <w:sz w:val="16"/>
        <w:szCs w:val="16"/>
      </w:rPr>
      <w:t>5</w:t>
    </w:r>
    <w:r w:rsidR="00965DF5" w:rsidRPr="009D2F47">
      <w:rPr>
        <w:rFonts w:cs="Arial"/>
        <w:color w:val="1C2852"/>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D56A3" w14:textId="77777777" w:rsidR="000A7D15" w:rsidRDefault="000A7D15">
      <w:r>
        <w:separator/>
      </w:r>
    </w:p>
  </w:footnote>
  <w:footnote w:type="continuationSeparator" w:id="0">
    <w:p w14:paraId="444692E4" w14:textId="77777777" w:rsidR="000A7D15" w:rsidRDefault="000A7D15">
      <w:r>
        <w:continuationSeparator/>
      </w:r>
    </w:p>
  </w:footnote>
  <w:footnote w:type="continuationNotice" w:id="1">
    <w:p w14:paraId="1944C4F3" w14:textId="77777777" w:rsidR="000A7D15" w:rsidRDefault="000A7D1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2C3D" w14:textId="77777777" w:rsidR="00965DF5" w:rsidRDefault="000A7D15">
    <w:pPr>
      <w:pStyle w:val="Header"/>
    </w:pPr>
    <w:r>
      <w:rPr>
        <w:noProof/>
      </w:rPr>
      <w:pict w14:anchorId="641CFB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8" type="#_x0000_t136" style="position:absolute;margin-left:0;margin-top:0;width:452.95pt;height:226.45pt;rotation:315;z-index:-251658752;mso-position-horizontal:center;mso-position-horizontal-relative:margin;mso-position-vertical:center;mso-position-vertical-relative:margin" o:allowincell="f" fillcolor="silver" stroked="f">
          <v:fill opacity=".5"/>
          <v:textpath style="font-family:&quot;Viner Hand ITC&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DF294" w14:textId="4BC4F99F" w:rsidR="00965DF5" w:rsidRPr="009739C6" w:rsidRDefault="009D2F47" w:rsidP="009C2414">
    <w:pPr>
      <w:spacing w:before="120" w:after="0"/>
      <w:jc w:val="right"/>
      <w:rPr>
        <w:i/>
        <w:sz w:val="16"/>
      </w:rPr>
    </w:pPr>
    <w:r>
      <w:rPr>
        <w:i/>
        <w:noProof/>
        <w:lang w:eastAsia="en-AU"/>
      </w:rPr>
      <w:drawing>
        <wp:inline distT="0" distB="0" distL="0" distR="0" wp14:anchorId="5EA92BBE" wp14:editId="5271E124">
          <wp:extent cx="1129393" cy="10782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29393" cy="10782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042D" w14:textId="653376DE" w:rsidR="00965DF5" w:rsidRPr="009739C6" w:rsidRDefault="00965DF5" w:rsidP="008E0252">
    <w:pPr>
      <w:widowControl w:val="0"/>
      <w:tabs>
        <w:tab w:val="right" w:pos="9026"/>
      </w:tabs>
      <w:spacing w:before="120" w:after="0"/>
      <w:rPr>
        <w:sz w:val="16"/>
      </w:rPr>
    </w:pPr>
    <w:r w:rsidRPr="009739C6">
      <w:rPr>
        <w:noProof/>
        <w:color w:val="000000" w:themeColor="text1"/>
        <w:sz w:val="16"/>
        <w:lang w:eastAsia="en-AU"/>
      </w:rPr>
      <w:drawing>
        <wp:inline distT="0" distB="0" distL="0" distR="0" wp14:anchorId="0FB16943" wp14:editId="241FEEE2">
          <wp:extent cx="2505075" cy="609600"/>
          <wp:effectExtent l="0" t="0" r="9525" b="0"/>
          <wp:docPr id="1" name="Picture 1" descr="cid:image003.png@01D40A2C.D7BB6B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05075" cy="609600"/>
                  </a:xfrm>
                  <a:prstGeom prst="rect">
                    <a:avLst/>
                  </a:prstGeom>
                </pic:spPr>
              </pic:pic>
            </a:graphicData>
          </a:graphic>
        </wp:inline>
      </w:drawing>
    </w:r>
    <w:r w:rsidRPr="009739C6">
      <w:rPr>
        <w:b/>
        <w:sz w:val="28"/>
      </w:rPr>
      <w:t xml:space="preserve"> </w:t>
    </w:r>
    <w:r w:rsidRPr="009739C6">
      <w:rPr>
        <w:b/>
        <w:sz w:val="28"/>
      </w:rPr>
      <w:tab/>
    </w:r>
    <w:r w:rsidRPr="009739C6">
      <w:rPr>
        <w:b/>
        <w:color w:val="1F497D" w:themeColor="text2"/>
        <w:sz w:val="26"/>
        <w:szCs w:val="26"/>
      </w:rPr>
      <w:t xml:space="preserve">Part </w:t>
    </w:r>
    <w:r w:rsidRPr="008A74DA">
      <w:rPr>
        <w:b/>
        <w:color w:val="1F497D" w:themeColor="text2"/>
        <w:sz w:val="26"/>
        <w:szCs w:val="26"/>
      </w:rPr>
      <w:t>C - Tender Response Schedules</w:t>
    </w:r>
    <w:r w:rsidRPr="009739C6">
      <w:rPr>
        <w:sz w:val="16"/>
      </w:rPr>
      <w:t xml:space="preserve"> </w:t>
    </w:r>
  </w:p>
  <w:p w14:paraId="1F652045" w14:textId="77777777" w:rsidR="00965DF5" w:rsidRPr="009739C6" w:rsidRDefault="00965DF5" w:rsidP="008E0252">
    <w:pPr>
      <w:pStyle w:val="Header"/>
      <w:widowControl w:val="0"/>
      <w:tabs>
        <w:tab w:val="right" w:pos="9026"/>
      </w:tabs>
      <w:spacing w:before="0"/>
      <w:rPr>
        <w:color w:val="1F497D" w:themeColor="text2"/>
        <w:sz w:val="2"/>
      </w:rPr>
    </w:pPr>
  </w:p>
  <w:p w14:paraId="0593BC74" w14:textId="77777777" w:rsidR="00965DF5" w:rsidRPr="009739C6" w:rsidRDefault="00965DF5" w:rsidP="008E0252">
    <w:pPr>
      <w:spacing w:before="120" w:after="0"/>
      <w:rPr>
        <w:i/>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D0E9" w14:textId="1279035C" w:rsidR="00965DF5" w:rsidRPr="009739C6" w:rsidRDefault="009D2F47" w:rsidP="002E1C31">
    <w:pPr>
      <w:widowControl w:val="0"/>
      <w:tabs>
        <w:tab w:val="right" w:pos="9026"/>
      </w:tabs>
      <w:spacing w:before="120" w:after="0"/>
      <w:rPr>
        <w:sz w:val="16"/>
      </w:rPr>
    </w:pPr>
    <w:r>
      <w:rPr>
        <w:i/>
        <w:noProof/>
        <w:lang w:eastAsia="en-AU"/>
      </w:rPr>
      <w:drawing>
        <wp:inline distT="0" distB="0" distL="0" distR="0" wp14:anchorId="378D9612" wp14:editId="0647E513">
          <wp:extent cx="715714" cy="683291"/>
          <wp:effectExtent l="0" t="0" r="825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15714" cy="683291"/>
                  </a:xfrm>
                  <a:prstGeom prst="rect">
                    <a:avLst/>
                  </a:prstGeom>
                  <a:noFill/>
                  <a:ln>
                    <a:noFill/>
                  </a:ln>
                </pic:spPr>
              </pic:pic>
            </a:graphicData>
          </a:graphic>
        </wp:inline>
      </w:drawing>
    </w:r>
    <w:r w:rsidR="00965DF5" w:rsidRPr="009739C6">
      <w:rPr>
        <w:b/>
        <w:sz w:val="28"/>
      </w:rPr>
      <w:t xml:space="preserve"> </w:t>
    </w:r>
    <w:r w:rsidR="00965DF5" w:rsidRPr="009739C6">
      <w:rPr>
        <w:b/>
        <w:sz w:val="28"/>
      </w:rPr>
      <w:tab/>
    </w:r>
    <w:r w:rsidR="00965DF5" w:rsidRPr="009739C6">
      <w:rPr>
        <w:b/>
        <w:color w:val="1F497D" w:themeColor="text2"/>
        <w:sz w:val="26"/>
        <w:szCs w:val="26"/>
      </w:rPr>
      <w:t xml:space="preserve">Part </w:t>
    </w:r>
    <w:r w:rsidR="004C4DC9">
      <w:rPr>
        <w:b/>
        <w:color w:val="1F497D" w:themeColor="text2"/>
        <w:sz w:val="26"/>
        <w:szCs w:val="26"/>
      </w:rPr>
      <w:t>B</w:t>
    </w:r>
    <w:r w:rsidR="00965DF5" w:rsidRPr="008A74DA">
      <w:rPr>
        <w:b/>
        <w:color w:val="1F497D" w:themeColor="text2"/>
        <w:sz w:val="26"/>
        <w:szCs w:val="26"/>
      </w:rPr>
      <w:t xml:space="preserve"> - Tender Response Schedules</w:t>
    </w:r>
    <w:r w:rsidR="00965DF5" w:rsidRPr="009739C6">
      <w:rPr>
        <w:sz w:val="16"/>
      </w:rPr>
      <w:t xml:space="preserve"> </w:t>
    </w:r>
  </w:p>
  <w:p w14:paraId="719B2FB1" w14:textId="77777777" w:rsidR="00965DF5" w:rsidRPr="009739C6" w:rsidRDefault="00965DF5" w:rsidP="002E1C31">
    <w:pPr>
      <w:pStyle w:val="Header"/>
      <w:widowControl w:val="0"/>
      <w:tabs>
        <w:tab w:val="right" w:pos="9026"/>
      </w:tabs>
      <w:spacing w:before="0"/>
      <w:rPr>
        <w:color w:val="1F497D" w:themeColor="text2"/>
        <w:sz w:val="2"/>
      </w:rPr>
    </w:pPr>
  </w:p>
  <w:p w14:paraId="69818A37" w14:textId="77777777" w:rsidR="00965DF5" w:rsidRPr="009739C6" w:rsidRDefault="00965DF5" w:rsidP="002E1C31">
    <w:pPr>
      <w:spacing w:before="120" w:after="0"/>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AAB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36C4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E4E7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F24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F23C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6EEA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2A97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346F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F08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31ED6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134C9"/>
    <w:multiLevelType w:val="multilevel"/>
    <w:tmpl w:val="0C09001F"/>
    <w:numStyleLink w:val="111111"/>
  </w:abstractNum>
  <w:abstractNum w:abstractNumId="11" w15:restartNumberingAfterBreak="0">
    <w:nsid w:val="07ED3248"/>
    <w:multiLevelType w:val="hybridMultilevel"/>
    <w:tmpl w:val="66DEE5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A27358A"/>
    <w:multiLevelType w:val="multilevel"/>
    <w:tmpl w:val="1E7A75D6"/>
    <w:lvl w:ilvl="0">
      <w:start w:val="1"/>
      <w:numFmt w:val="decimal"/>
      <w:lvlText w:val="%1."/>
      <w:lvlJc w:val="left"/>
      <w:pPr>
        <w:tabs>
          <w:tab w:val="num" w:pos="927"/>
        </w:tabs>
        <w:ind w:left="927"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22119E"/>
    <w:multiLevelType w:val="multilevel"/>
    <w:tmpl w:val="39000E50"/>
    <w:lvl w:ilvl="0">
      <w:start w:val="3"/>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1BE66B1"/>
    <w:multiLevelType w:val="hybridMultilevel"/>
    <w:tmpl w:val="D50CD5D0"/>
    <w:lvl w:ilvl="0" w:tplc="1FCA0058">
      <w:start w:val="1"/>
      <w:numFmt w:val="bullet"/>
      <w:pStyle w:val="subclausebullet"/>
      <w:lvlText w:val=""/>
      <w:lvlJc w:val="left"/>
      <w:pPr>
        <w:tabs>
          <w:tab w:val="num" w:pos="1134"/>
        </w:tabs>
        <w:ind w:left="1134"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220B87"/>
    <w:multiLevelType w:val="multilevel"/>
    <w:tmpl w:val="19AA031A"/>
    <w:lvl w:ilvl="0">
      <w:start w:val="3"/>
      <w:numFmt w:val="decimal"/>
      <w:lvlText w:val="%1"/>
      <w:lvlJc w:val="left"/>
      <w:pPr>
        <w:tabs>
          <w:tab w:val="num" w:pos="570"/>
        </w:tabs>
        <w:ind w:left="570" w:hanging="570"/>
      </w:pPr>
      <w:rPr>
        <w:rFonts w:hint="default"/>
        <w:color w:val="auto"/>
      </w:rPr>
    </w:lvl>
    <w:lvl w:ilvl="1">
      <w:start w:val="4"/>
      <w:numFmt w:val="decimal"/>
      <w:lvlText w:val="%1.%2"/>
      <w:lvlJc w:val="left"/>
      <w:pPr>
        <w:tabs>
          <w:tab w:val="num" w:pos="570"/>
        </w:tabs>
        <w:ind w:left="570" w:hanging="570"/>
      </w:pPr>
      <w:rPr>
        <w:rFonts w:hint="default"/>
        <w:color w:val="auto"/>
      </w:rPr>
    </w:lvl>
    <w:lvl w:ilvl="2">
      <w:start w:val="1"/>
      <w:numFmt w:val="decimal"/>
      <w:lvlText w:val="%1.%2.%3"/>
      <w:lvlJc w:val="left"/>
      <w:pPr>
        <w:tabs>
          <w:tab w:val="num" w:pos="720"/>
        </w:tabs>
        <w:ind w:left="720" w:hanging="720"/>
      </w:pPr>
      <w:rPr>
        <w:rFonts w:hint="default"/>
        <w:color w:val="FF000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6" w15:restartNumberingAfterBreak="0">
    <w:nsid w:val="14BA5869"/>
    <w:multiLevelType w:val="multilevel"/>
    <w:tmpl w:val="0150BF74"/>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EC6483E"/>
    <w:multiLevelType w:val="multilevel"/>
    <w:tmpl w:val="81229C66"/>
    <w:lvl w:ilvl="0">
      <w:start w:val="1"/>
      <w:numFmt w:val="bullet"/>
      <w:lvlText w:val=""/>
      <w:lvlJc w:val="left"/>
      <w:pPr>
        <w:tabs>
          <w:tab w:val="num" w:pos="1571"/>
        </w:tabs>
        <w:ind w:left="1571" w:hanging="360"/>
      </w:pPr>
      <w:rPr>
        <w:rFonts w:ascii="Symbol" w:hAnsi="Symbol" w:hint="default"/>
      </w:rPr>
    </w:lvl>
    <w:lvl w:ilvl="1">
      <w:start w:val="1"/>
      <w:numFmt w:val="decimal"/>
      <w:lvlText w:val="%1.%2."/>
      <w:lvlJc w:val="left"/>
      <w:pPr>
        <w:tabs>
          <w:tab w:val="num" w:pos="2363"/>
        </w:tabs>
        <w:ind w:left="2363" w:hanging="432"/>
      </w:pPr>
    </w:lvl>
    <w:lvl w:ilvl="2">
      <w:start w:val="1"/>
      <w:numFmt w:val="decimal"/>
      <w:lvlText w:val="%1.%2.%3."/>
      <w:lvlJc w:val="left"/>
      <w:pPr>
        <w:tabs>
          <w:tab w:val="num" w:pos="3011"/>
        </w:tabs>
        <w:ind w:left="2795" w:hanging="504"/>
      </w:pPr>
    </w:lvl>
    <w:lvl w:ilvl="3">
      <w:start w:val="1"/>
      <w:numFmt w:val="decimal"/>
      <w:lvlText w:val="%1.%2.%3.%4."/>
      <w:lvlJc w:val="left"/>
      <w:pPr>
        <w:tabs>
          <w:tab w:val="num" w:pos="3731"/>
        </w:tabs>
        <w:ind w:left="3299" w:hanging="648"/>
      </w:pPr>
    </w:lvl>
    <w:lvl w:ilvl="4">
      <w:start w:val="1"/>
      <w:numFmt w:val="decimal"/>
      <w:lvlText w:val="%1.%2.%3.%4.%5."/>
      <w:lvlJc w:val="left"/>
      <w:pPr>
        <w:tabs>
          <w:tab w:val="num" w:pos="4091"/>
        </w:tabs>
        <w:ind w:left="3803" w:hanging="792"/>
      </w:pPr>
    </w:lvl>
    <w:lvl w:ilvl="5">
      <w:start w:val="1"/>
      <w:numFmt w:val="decimal"/>
      <w:lvlText w:val="%1.%2.%3.%4.%5.%6."/>
      <w:lvlJc w:val="left"/>
      <w:pPr>
        <w:tabs>
          <w:tab w:val="num" w:pos="4811"/>
        </w:tabs>
        <w:ind w:left="4307" w:hanging="936"/>
      </w:pPr>
    </w:lvl>
    <w:lvl w:ilvl="6">
      <w:start w:val="1"/>
      <w:numFmt w:val="decimal"/>
      <w:lvlText w:val="%1.%2.%3.%4.%5.%6.%7."/>
      <w:lvlJc w:val="left"/>
      <w:pPr>
        <w:tabs>
          <w:tab w:val="num" w:pos="5171"/>
        </w:tabs>
        <w:ind w:left="4811" w:hanging="1080"/>
      </w:pPr>
    </w:lvl>
    <w:lvl w:ilvl="7">
      <w:start w:val="1"/>
      <w:numFmt w:val="decimal"/>
      <w:lvlText w:val="%1.%2.%3.%4.%5.%6.%7.%8."/>
      <w:lvlJc w:val="left"/>
      <w:pPr>
        <w:tabs>
          <w:tab w:val="num" w:pos="5891"/>
        </w:tabs>
        <w:ind w:left="5315" w:hanging="1224"/>
      </w:pPr>
    </w:lvl>
    <w:lvl w:ilvl="8">
      <w:start w:val="1"/>
      <w:numFmt w:val="decimal"/>
      <w:lvlText w:val="%1.%2.%3.%4.%5.%6.%7.%8.%9."/>
      <w:lvlJc w:val="left"/>
      <w:pPr>
        <w:tabs>
          <w:tab w:val="num" w:pos="6611"/>
        </w:tabs>
        <w:ind w:left="5891" w:hanging="1440"/>
      </w:pPr>
    </w:lvl>
  </w:abstractNum>
  <w:abstractNum w:abstractNumId="18" w15:restartNumberingAfterBreak="0">
    <w:nsid w:val="219D39D5"/>
    <w:multiLevelType w:val="multilevel"/>
    <w:tmpl w:val="E432DF96"/>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D6B25F1"/>
    <w:multiLevelType w:val="multilevel"/>
    <w:tmpl w:val="7F5667EE"/>
    <w:lvl w:ilvl="0">
      <w:start w:val="4"/>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F784B8C"/>
    <w:multiLevelType w:val="multilevel"/>
    <w:tmpl w:val="F454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8A481D"/>
    <w:multiLevelType w:val="multilevel"/>
    <w:tmpl w:val="9E30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7A4CCF"/>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49C55A31"/>
    <w:multiLevelType w:val="multilevel"/>
    <w:tmpl w:val="B4F6D996"/>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A6C66B1"/>
    <w:multiLevelType w:val="hybridMultilevel"/>
    <w:tmpl w:val="AC7229DC"/>
    <w:lvl w:ilvl="0" w:tplc="6AF24D06">
      <w:start w:val="1"/>
      <w:numFmt w:val="lowerLetter"/>
      <w:pStyle w:val="Numbered"/>
      <w:lvlText w:val="%1)"/>
      <w:lvlJc w:val="left"/>
      <w:pPr>
        <w:tabs>
          <w:tab w:val="num" w:pos="1134"/>
        </w:tabs>
        <w:ind w:left="1134" w:hanging="567"/>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ADC20F9"/>
    <w:multiLevelType w:val="multilevel"/>
    <w:tmpl w:val="F410A168"/>
    <w:lvl w:ilvl="0">
      <w:start w:val="1"/>
      <w:numFmt w:val="upperLetter"/>
      <w:lvlText w:val="%1."/>
      <w:lvlJc w:val="left"/>
      <w:pPr>
        <w:tabs>
          <w:tab w:val="num" w:pos="425"/>
        </w:tabs>
        <w:ind w:left="425" w:hanging="425"/>
      </w:pPr>
      <w:rPr>
        <w:rFonts w:hint="default"/>
      </w:rPr>
    </w:lvl>
    <w:lvl w:ilvl="1">
      <w:start w:val="1"/>
      <w:numFmt w:val="decimal"/>
      <w:lvlRestart w:val="0"/>
      <w:lvlText w:val="%2"/>
      <w:lvlJc w:val="left"/>
      <w:pPr>
        <w:tabs>
          <w:tab w:val="num" w:pos="425"/>
        </w:tabs>
        <w:ind w:left="425" w:hanging="425"/>
      </w:pPr>
      <w:rPr>
        <w:rFonts w:hint="default"/>
      </w:rPr>
    </w:lvl>
    <w:lvl w:ilvl="2">
      <w:start w:val="1"/>
      <w:numFmt w:val="decimal"/>
      <w:lvlText w:val="%2.%3"/>
      <w:lvlJc w:val="left"/>
      <w:pPr>
        <w:tabs>
          <w:tab w:val="num" w:pos="425"/>
        </w:tabs>
        <w:ind w:left="425" w:hanging="425"/>
      </w:pPr>
      <w:rPr>
        <w:rFonts w:hint="default"/>
      </w:rPr>
    </w:lvl>
    <w:lvl w:ilvl="3">
      <w:start w:val="1"/>
      <w:numFmt w:val="lowerLetter"/>
      <w:lvlText w:val="%4)"/>
      <w:lvlJc w:val="left"/>
      <w:pPr>
        <w:tabs>
          <w:tab w:val="num" w:pos="851"/>
        </w:tabs>
        <w:ind w:left="851" w:hanging="426"/>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B87404F"/>
    <w:multiLevelType w:val="multilevel"/>
    <w:tmpl w:val="B012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C6671A"/>
    <w:multiLevelType w:val="multilevel"/>
    <w:tmpl w:val="B80C52E6"/>
    <w:lvl w:ilvl="0">
      <w:start w:val="1"/>
      <w:numFmt w:val="decimal"/>
      <w:pStyle w:val="Heading1"/>
      <w:lvlText w:val="%1"/>
      <w:lvlJc w:val="left"/>
      <w:pPr>
        <w:tabs>
          <w:tab w:val="num" w:pos="4254"/>
        </w:tabs>
        <w:ind w:left="4254" w:hanging="567"/>
      </w:pPr>
      <w:rPr>
        <w:rFonts w:hint="default"/>
      </w:rPr>
    </w:lvl>
    <w:lvl w:ilvl="1">
      <w:start w:val="1"/>
      <w:numFmt w:val="decimal"/>
      <w:pStyle w:val="Heading2"/>
      <w:lvlText w:val="%1.%2"/>
      <w:lvlJc w:val="left"/>
      <w:pPr>
        <w:tabs>
          <w:tab w:val="num" w:pos="567"/>
        </w:tabs>
        <w:ind w:left="567" w:hanging="567"/>
      </w:pPr>
      <w:rPr>
        <w:rFonts w:hint="default"/>
        <w:sz w:val="18"/>
        <w:szCs w:val="18"/>
      </w:rPr>
    </w:lvl>
    <w:lvl w:ilvl="2">
      <w:start w:val="1"/>
      <w:numFmt w:val="decimal"/>
      <w:pStyle w:val="Heading3"/>
      <w:lvlText w:val="%1.%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E2D20A8"/>
    <w:multiLevelType w:val="hybridMultilevel"/>
    <w:tmpl w:val="6D0E0D34"/>
    <w:lvl w:ilvl="0" w:tplc="0C090017">
      <w:start w:val="1"/>
      <w:numFmt w:val="lowerLetter"/>
      <w:lvlText w:val="%1)"/>
      <w:lvlJc w:val="left"/>
      <w:pPr>
        <w:tabs>
          <w:tab w:val="num" w:pos="927"/>
        </w:tabs>
        <w:ind w:left="927"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4B7C8E"/>
    <w:multiLevelType w:val="hybridMultilevel"/>
    <w:tmpl w:val="3E26A1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A9B0A48"/>
    <w:multiLevelType w:val="hybridMultilevel"/>
    <w:tmpl w:val="19E0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B3C33CB"/>
    <w:multiLevelType w:val="multilevel"/>
    <w:tmpl w:val="4946571E"/>
    <w:lvl w:ilvl="0">
      <w:start w:val="4"/>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E341C49"/>
    <w:multiLevelType w:val="multilevel"/>
    <w:tmpl w:val="AF9448DA"/>
    <w:lvl w:ilvl="0">
      <w:start w:val="3"/>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0802AAE"/>
    <w:multiLevelType w:val="hybridMultilevel"/>
    <w:tmpl w:val="FEE663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75E2576"/>
    <w:multiLevelType w:val="multilevel"/>
    <w:tmpl w:val="D898EA64"/>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D491A85"/>
    <w:multiLevelType w:val="hybridMultilevel"/>
    <w:tmpl w:val="41408872"/>
    <w:lvl w:ilvl="0" w:tplc="55949EC6">
      <w:start w:val="1"/>
      <w:numFmt w:val="bullet"/>
      <w:pStyle w:val="NormalBullet"/>
      <w:lvlText w:val=""/>
      <w:lvlJc w:val="left"/>
      <w:pPr>
        <w:tabs>
          <w:tab w:val="num" w:pos="1134"/>
        </w:tabs>
        <w:ind w:left="1134" w:hanging="567"/>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68336257">
    <w:abstractNumId w:val="35"/>
  </w:num>
  <w:num w:numId="2" w16cid:durableId="1325546465">
    <w:abstractNumId w:val="24"/>
  </w:num>
  <w:num w:numId="3" w16cid:durableId="1839691796">
    <w:abstractNumId w:val="14"/>
  </w:num>
  <w:num w:numId="4" w16cid:durableId="1470514405">
    <w:abstractNumId w:val="27"/>
  </w:num>
  <w:num w:numId="5" w16cid:durableId="1888686531">
    <w:abstractNumId w:val="27"/>
  </w:num>
  <w:num w:numId="6" w16cid:durableId="322318173">
    <w:abstractNumId w:val="27"/>
  </w:num>
  <w:num w:numId="7" w16cid:durableId="1818497769">
    <w:abstractNumId w:val="27"/>
  </w:num>
  <w:num w:numId="8" w16cid:durableId="561329039">
    <w:abstractNumId w:val="27"/>
  </w:num>
  <w:num w:numId="9" w16cid:durableId="1049457945">
    <w:abstractNumId w:val="28"/>
  </w:num>
  <w:num w:numId="10" w16cid:durableId="224415094">
    <w:abstractNumId w:val="12"/>
  </w:num>
  <w:num w:numId="11" w16cid:durableId="60253809">
    <w:abstractNumId w:val="27"/>
  </w:num>
  <w:num w:numId="12" w16cid:durableId="974798298">
    <w:abstractNumId w:val="9"/>
  </w:num>
  <w:num w:numId="13" w16cid:durableId="176164071">
    <w:abstractNumId w:val="7"/>
  </w:num>
  <w:num w:numId="14" w16cid:durableId="2033336694">
    <w:abstractNumId w:val="6"/>
  </w:num>
  <w:num w:numId="15" w16cid:durableId="461385867">
    <w:abstractNumId w:val="5"/>
  </w:num>
  <w:num w:numId="16" w16cid:durableId="1634409184">
    <w:abstractNumId w:val="4"/>
  </w:num>
  <w:num w:numId="17" w16cid:durableId="1055007985">
    <w:abstractNumId w:val="8"/>
  </w:num>
  <w:num w:numId="18" w16cid:durableId="1596548477">
    <w:abstractNumId w:val="3"/>
  </w:num>
  <w:num w:numId="19" w16cid:durableId="301734248">
    <w:abstractNumId w:val="2"/>
  </w:num>
  <w:num w:numId="20" w16cid:durableId="687560283">
    <w:abstractNumId w:val="1"/>
  </w:num>
  <w:num w:numId="21" w16cid:durableId="737554032">
    <w:abstractNumId w:val="0"/>
  </w:num>
  <w:num w:numId="22" w16cid:durableId="592326445">
    <w:abstractNumId w:val="22"/>
  </w:num>
  <w:num w:numId="23" w16cid:durableId="671448319">
    <w:abstractNumId w:val="10"/>
  </w:num>
  <w:num w:numId="24" w16cid:durableId="253318188">
    <w:abstractNumId w:val="17"/>
  </w:num>
  <w:num w:numId="25" w16cid:durableId="1737818315">
    <w:abstractNumId w:val="33"/>
  </w:num>
  <w:num w:numId="26" w16cid:durableId="381170892">
    <w:abstractNumId w:val="23"/>
  </w:num>
  <w:num w:numId="27" w16cid:durableId="700514725">
    <w:abstractNumId w:val="34"/>
  </w:num>
  <w:num w:numId="28" w16cid:durableId="879169974">
    <w:abstractNumId w:val="16"/>
  </w:num>
  <w:num w:numId="29" w16cid:durableId="851451803">
    <w:abstractNumId w:val="19"/>
  </w:num>
  <w:num w:numId="30" w16cid:durableId="1443643314">
    <w:abstractNumId w:val="31"/>
  </w:num>
  <w:num w:numId="31" w16cid:durableId="252014995">
    <w:abstractNumId w:val="18"/>
  </w:num>
  <w:num w:numId="32" w16cid:durableId="495535453">
    <w:abstractNumId w:val="13"/>
  </w:num>
  <w:num w:numId="33" w16cid:durableId="1231699222">
    <w:abstractNumId w:val="32"/>
  </w:num>
  <w:num w:numId="34" w16cid:durableId="841117495">
    <w:abstractNumId w:val="15"/>
  </w:num>
  <w:num w:numId="35" w16cid:durableId="1028726556">
    <w:abstractNumId w:val="11"/>
  </w:num>
  <w:num w:numId="36" w16cid:durableId="20774372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51270729">
    <w:abstractNumId w:val="29"/>
  </w:num>
  <w:num w:numId="38" w16cid:durableId="581984509">
    <w:abstractNumId w:val="27"/>
  </w:num>
  <w:num w:numId="39" w16cid:durableId="1636837963">
    <w:abstractNumId w:val="27"/>
  </w:num>
  <w:num w:numId="40" w16cid:durableId="838885325">
    <w:abstractNumId w:val="27"/>
  </w:num>
  <w:num w:numId="41" w16cid:durableId="342586270">
    <w:abstractNumId w:val="27"/>
  </w:num>
  <w:num w:numId="42" w16cid:durableId="1108816682">
    <w:abstractNumId w:val="27"/>
  </w:num>
  <w:num w:numId="43" w16cid:durableId="1944721102">
    <w:abstractNumId w:val="27"/>
  </w:num>
  <w:num w:numId="44" w16cid:durableId="1699424808">
    <w:abstractNumId w:val="30"/>
  </w:num>
  <w:num w:numId="45" w16cid:durableId="1084061759">
    <w:abstractNumId w:val="27"/>
  </w:num>
  <w:num w:numId="46" w16cid:durableId="2013531656">
    <w:abstractNumId w:val="25"/>
  </w:num>
  <w:num w:numId="47" w16cid:durableId="824398169">
    <w:abstractNumId w:val="27"/>
  </w:num>
  <w:num w:numId="48" w16cid:durableId="904923217">
    <w:abstractNumId w:val="21"/>
  </w:num>
  <w:num w:numId="49" w16cid:durableId="710691576">
    <w:abstractNumId w:val="20"/>
  </w:num>
  <w:num w:numId="50" w16cid:durableId="854028868">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567"/>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D7F"/>
    <w:rsid w:val="00001704"/>
    <w:rsid w:val="00001AFF"/>
    <w:rsid w:val="00001F38"/>
    <w:rsid w:val="000047C9"/>
    <w:rsid w:val="00006EF6"/>
    <w:rsid w:val="0000785A"/>
    <w:rsid w:val="000123D4"/>
    <w:rsid w:val="000136FF"/>
    <w:rsid w:val="00020999"/>
    <w:rsid w:val="000228E3"/>
    <w:rsid w:val="00025945"/>
    <w:rsid w:val="00025C11"/>
    <w:rsid w:val="0003012C"/>
    <w:rsid w:val="00040053"/>
    <w:rsid w:val="0004094F"/>
    <w:rsid w:val="00046C4E"/>
    <w:rsid w:val="0005360B"/>
    <w:rsid w:val="00054846"/>
    <w:rsid w:val="000551C4"/>
    <w:rsid w:val="00055ED4"/>
    <w:rsid w:val="00057018"/>
    <w:rsid w:val="00057F2D"/>
    <w:rsid w:val="00060DF1"/>
    <w:rsid w:val="00061154"/>
    <w:rsid w:val="00070E6E"/>
    <w:rsid w:val="00072A8A"/>
    <w:rsid w:val="00075B2D"/>
    <w:rsid w:val="0007786E"/>
    <w:rsid w:val="000822B1"/>
    <w:rsid w:val="00083D78"/>
    <w:rsid w:val="00090B2A"/>
    <w:rsid w:val="000914CA"/>
    <w:rsid w:val="000A59C4"/>
    <w:rsid w:val="000A7D15"/>
    <w:rsid w:val="000B1026"/>
    <w:rsid w:val="000B57F6"/>
    <w:rsid w:val="000C283B"/>
    <w:rsid w:val="000C3756"/>
    <w:rsid w:val="000C5A47"/>
    <w:rsid w:val="000D2D8E"/>
    <w:rsid w:val="000D5B0F"/>
    <w:rsid w:val="000D6B66"/>
    <w:rsid w:val="000E0B45"/>
    <w:rsid w:val="000F4968"/>
    <w:rsid w:val="000F5E27"/>
    <w:rsid w:val="00110902"/>
    <w:rsid w:val="001111AD"/>
    <w:rsid w:val="00114A9D"/>
    <w:rsid w:val="001216CA"/>
    <w:rsid w:val="00125175"/>
    <w:rsid w:val="0012557C"/>
    <w:rsid w:val="00126763"/>
    <w:rsid w:val="00135961"/>
    <w:rsid w:val="00137141"/>
    <w:rsid w:val="00137FA2"/>
    <w:rsid w:val="00142BAE"/>
    <w:rsid w:val="00145F5E"/>
    <w:rsid w:val="00146D4C"/>
    <w:rsid w:val="0015123C"/>
    <w:rsid w:val="001560BE"/>
    <w:rsid w:val="0015623A"/>
    <w:rsid w:val="001564A7"/>
    <w:rsid w:val="00160E68"/>
    <w:rsid w:val="001622A9"/>
    <w:rsid w:val="00171011"/>
    <w:rsid w:val="00172D16"/>
    <w:rsid w:val="00176A3E"/>
    <w:rsid w:val="00180C1F"/>
    <w:rsid w:val="00181B5E"/>
    <w:rsid w:val="00190559"/>
    <w:rsid w:val="00194EB1"/>
    <w:rsid w:val="001A0CD4"/>
    <w:rsid w:val="001A2B0D"/>
    <w:rsid w:val="001A3E91"/>
    <w:rsid w:val="001A4008"/>
    <w:rsid w:val="001A479E"/>
    <w:rsid w:val="001B09F5"/>
    <w:rsid w:val="001B272F"/>
    <w:rsid w:val="001B2CA4"/>
    <w:rsid w:val="001B3746"/>
    <w:rsid w:val="001B3F70"/>
    <w:rsid w:val="001C5997"/>
    <w:rsid w:val="001C6459"/>
    <w:rsid w:val="001C6853"/>
    <w:rsid w:val="001C7AA5"/>
    <w:rsid w:val="001D3550"/>
    <w:rsid w:val="001D37E1"/>
    <w:rsid w:val="001D4FAD"/>
    <w:rsid w:val="001D54F2"/>
    <w:rsid w:val="001D7802"/>
    <w:rsid w:val="001E428E"/>
    <w:rsid w:val="001E50C4"/>
    <w:rsid w:val="001E5A08"/>
    <w:rsid w:val="001E70A8"/>
    <w:rsid w:val="001E78FF"/>
    <w:rsid w:val="001E7C07"/>
    <w:rsid w:val="001F28EF"/>
    <w:rsid w:val="001F6A42"/>
    <w:rsid w:val="00204F44"/>
    <w:rsid w:val="00216E83"/>
    <w:rsid w:val="00217965"/>
    <w:rsid w:val="00220A1B"/>
    <w:rsid w:val="00222BA5"/>
    <w:rsid w:val="002312CA"/>
    <w:rsid w:val="00233100"/>
    <w:rsid w:val="00234128"/>
    <w:rsid w:val="00235DA7"/>
    <w:rsid w:val="00236797"/>
    <w:rsid w:val="0024065D"/>
    <w:rsid w:val="00247BE2"/>
    <w:rsid w:val="002523FB"/>
    <w:rsid w:val="00252782"/>
    <w:rsid w:val="002565C9"/>
    <w:rsid w:val="002575E3"/>
    <w:rsid w:val="0026045C"/>
    <w:rsid w:val="00267664"/>
    <w:rsid w:val="00271155"/>
    <w:rsid w:val="00271F9F"/>
    <w:rsid w:val="0027214F"/>
    <w:rsid w:val="00273510"/>
    <w:rsid w:val="002847CF"/>
    <w:rsid w:val="002849A4"/>
    <w:rsid w:val="00293757"/>
    <w:rsid w:val="002A1D7B"/>
    <w:rsid w:val="002A4573"/>
    <w:rsid w:val="002A462E"/>
    <w:rsid w:val="002A4B72"/>
    <w:rsid w:val="002B44D3"/>
    <w:rsid w:val="002B486B"/>
    <w:rsid w:val="002B551D"/>
    <w:rsid w:val="002B5B43"/>
    <w:rsid w:val="002C042E"/>
    <w:rsid w:val="002C2686"/>
    <w:rsid w:val="002C5A65"/>
    <w:rsid w:val="002C5AE5"/>
    <w:rsid w:val="002C6534"/>
    <w:rsid w:val="002D59DE"/>
    <w:rsid w:val="002D69A3"/>
    <w:rsid w:val="002E0557"/>
    <w:rsid w:val="002E0566"/>
    <w:rsid w:val="002E14A2"/>
    <w:rsid w:val="002E1C31"/>
    <w:rsid w:val="002E22DC"/>
    <w:rsid w:val="002E323B"/>
    <w:rsid w:val="002E5148"/>
    <w:rsid w:val="002E6125"/>
    <w:rsid w:val="002F3A60"/>
    <w:rsid w:val="002F45AB"/>
    <w:rsid w:val="002F5459"/>
    <w:rsid w:val="002F57D9"/>
    <w:rsid w:val="00302709"/>
    <w:rsid w:val="003050F9"/>
    <w:rsid w:val="003059D0"/>
    <w:rsid w:val="00307276"/>
    <w:rsid w:val="00307B34"/>
    <w:rsid w:val="0031285E"/>
    <w:rsid w:val="00313409"/>
    <w:rsid w:val="00314922"/>
    <w:rsid w:val="0032223A"/>
    <w:rsid w:val="0032741D"/>
    <w:rsid w:val="00330384"/>
    <w:rsid w:val="00331BC5"/>
    <w:rsid w:val="00333E10"/>
    <w:rsid w:val="00334F69"/>
    <w:rsid w:val="00335D76"/>
    <w:rsid w:val="00336372"/>
    <w:rsid w:val="0033674E"/>
    <w:rsid w:val="003423A7"/>
    <w:rsid w:val="00343D79"/>
    <w:rsid w:val="00347002"/>
    <w:rsid w:val="0035052F"/>
    <w:rsid w:val="00351528"/>
    <w:rsid w:val="00354132"/>
    <w:rsid w:val="00354A13"/>
    <w:rsid w:val="00363045"/>
    <w:rsid w:val="00363FC7"/>
    <w:rsid w:val="00364F1A"/>
    <w:rsid w:val="00367814"/>
    <w:rsid w:val="00372862"/>
    <w:rsid w:val="003767EB"/>
    <w:rsid w:val="003830E6"/>
    <w:rsid w:val="003832DA"/>
    <w:rsid w:val="00383943"/>
    <w:rsid w:val="00383DFF"/>
    <w:rsid w:val="00386CC6"/>
    <w:rsid w:val="00387D23"/>
    <w:rsid w:val="003915A6"/>
    <w:rsid w:val="003933BE"/>
    <w:rsid w:val="003943E9"/>
    <w:rsid w:val="00397F60"/>
    <w:rsid w:val="003A278C"/>
    <w:rsid w:val="003A4182"/>
    <w:rsid w:val="003B3D24"/>
    <w:rsid w:val="003C0C41"/>
    <w:rsid w:val="003C1151"/>
    <w:rsid w:val="003C3670"/>
    <w:rsid w:val="003C6D6B"/>
    <w:rsid w:val="003D0E5B"/>
    <w:rsid w:val="003D1651"/>
    <w:rsid w:val="003D19D8"/>
    <w:rsid w:val="003E7692"/>
    <w:rsid w:val="003F2E73"/>
    <w:rsid w:val="003F4F97"/>
    <w:rsid w:val="0040028F"/>
    <w:rsid w:val="00403EF8"/>
    <w:rsid w:val="00412CA2"/>
    <w:rsid w:val="004214F7"/>
    <w:rsid w:val="00422565"/>
    <w:rsid w:val="0042585F"/>
    <w:rsid w:val="00427480"/>
    <w:rsid w:val="00436617"/>
    <w:rsid w:val="00436D2A"/>
    <w:rsid w:val="004408CE"/>
    <w:rsid w:val="004418B9"/>
    <w:rsid w:val="0044361A"/>
    <w:rsid w:val="004442C6"/>
    <w:rsid w:val="00444394"/>
    <w:rsid w:val="00444EB0"/>
    <w:rsid w:val="00444F4A"/>
    <w:rsid w:val="00445E2C"/>
    <w:rsid w:val="00456CB8"/>
    <w:rsid w:val="00464715"/>
    <w:rsid w:val="0046772E"/>
    <w:rsid w:val="004811CC"/>
    <w:rsid w:val="00481DA4"/>
    <w:rsid w:val="00482578"/>
    <w:rsid w:val="0049076E"/>
    <w:rsid w:val="004908DA"/>
    <w:rsid w:val="004953FF"/>
    <w:rsid w:val="004978A6"/>
    <w:rsid w:val="004A0F5F"/>
    <w:rsid w:val="004A1175"/>
    <w:rsid w:val="004A12C2"/>
    <w:rsid w:val="004A26B3"/>
    <w:rsid w:val="004A628E"/>
    <w:rsid w:val="004B1936"/>
    <w:rsid w:val="004B1BED"/>
    <w:rsid w:val="004B1C34"/>
    <w:rsid w:val="004B4B5B"/>
    <w:rsid w:val="004B75A4"/>
    <w:rsid w:val="004C05C6"/>
    <w:rsid w:val="004C0B2E"/>
    <w:rsid w:val="004C4DC9"/>
    <w:rsid w:val="004C4FC4"/>
    <w:rsid w:val="004C7E1D"/>
    <w:rsid w:val="004D32E2"/>
    <w:rsid w:val="004D4904"/>
    <w:rsid w:val="004D5FE3"/>
    <w:rsid w:val="004E4265"/>
    <w:rsid w:val="004E4827"/>
    <w:rsid w:val="004E6C32"/>
    <w:rsid w:val="004E7453"/>
    <w:rsid w:val="004F4396"/>
    <w:rsid w:val="004F6CE7"/>
    <w:rsid w:val="004F75DC"/>
    <w:rsid w:val="00500757"/>
    <w:rsid w:val="005017E0"/>
    <w:rsid w:val="00514A32"/>
    <w:rsid w:val="0052045E"/>
    <w:rsid w:val="0052088B"/>
    <w:rsid w:val="00523D36"/>
    <w:rsid w:val="00524CBC"/>
    <w:rsid w:val="00526A76"/>
    <w:rsid w:val="005314D6"/>
    <w:rsid w:val="00534496"/>
    <w:rsid w:val="00534EA6"/>
    <w:rsid w:val="00545EBB"/>
    <w:rsid w:val="005471E5"/>
    <w:rsid w:val="0055783C"/>
    <w:rsid w:val="00564B2F"/>
    <w:rsid w:val="005761F0"/>
    <w:rsid w:val="00581468"/>
    <w:rsid w:val="00583A6C"/>
    <w:rsid w:val="00586E8F"/>
    <w:rsid w:val="0059600D"/>
    <w:rsid w:val="00596C08"/>
    <w:rsid w:val="005A1609"/>
    <w:rsid w:val="005A2D3B"/>
    <w:rsid w:val="005A3606"/>
    <w:rsid w:val="005A6D67"/>
    <w:rsid w:val="005B24E5"/>
    <w:rsid w:val="005B4D00"/>
    <w:rsid w:val="005B5F4C"/>
    <w:rsid w:val="005C3FDA"/>
    <w:rsid w:val="005C78A8"/>
    <w:rsid w:val="005E1A02"/>
    <w:rsid w:val="005E2141"/>
    <w:rsid w:val="005E280E"/>
    <w:rsid w:val="005E4AD2"/>
    <w:rsid w:val="005E6F19"/>
    <w:rsid w:val="005F0D18"/>
    <w:rsid w:val="005F2993"/>
    <w:rsid w:val="005F4EA8"/>
    <w:rsid w:val="005F7C74"/>
    <w:rsid w:val="00601236"/>
    <w:rsid w:val="00605E4C"/>
    <w:rsid w:val="0061037D"/>
    <w:rsid w:val="00610988"/>
    <w:rsid w:val="0061120C"/>
    <w:rsid w:val="00612B68"/>
    <w:rsid w:val="00613294"/>
    <w:rsid w:val="0061357E"/>
    <w:rsid w:val="00614DA7"/>
    <w:rsid w:val="00615014"/>
    <w:rsid w:val="00615611"/>
    <w:rsid w:val="006223A3"/>
    <w:rsid w:val="00626926"/>
    <w:rsid w:val="00637A4C"/>
    <w:rsid w:val="00637F76"/>
    <w:rsid w:val="0064216A"/>
    <w:rsid w:val="00642321"/>
    <w:rsid w:val="00645EE2"/>
    <w:rsid w:val="0064650A"/>
    <w:rsid w:val="006507E8"/>
    <w:rsid w:val="00650B28"/>
    <w:rsid w:val="00652801"/>
    <w:rsid w:val="00653969"/>
    <w:rsid w:val="00655C5A"/>
    <w:rsid w:val="0065692E"/>
    <w:rsid w:val="00660570"/>
    <w:rsid w:val="006621A1"/>
    <w:rsid w:val="00673FEE"/>
    <w:rsid w:val="00675111"/>
    <w:rsid w:val="0067684B"/>
    <w:rsid w:val="00677FA7"/>
    <w:rsid w:val="006844B3"/>
    <w:rsid w:val="006874D4"/>
    <w:rsid w:val="00687AF7"/>
    <w:rsid w:val="006949D2"/>
    <w:rsid w:val="006A0B55"/>
    <w:rsid w:val="006A22D9"/>
    <w:rsid w:val="006A26D0"/>
    <w:rsid w:val="006A37EC"/>
    <w:rsid w:val="006A4ACD"/>
    <w:rsid w:val="006B1615"/>
    <w:rsid w:val="006C2C89"/>
    <w:rsid w:val="006C44A0"/>
    <w:rsid w:val="006D120A"/>
    <w:rsid w:val="006E157B"/>
    <w:rsid w:val="006E7C6D"/>
    <w:rsid w:val="006F08C3"/>
    <w:rsid w:val="006F0D41"/>
    <w:rsid w:val="006F5215"/>
    <w:rsid w:val="007001A9"/>
    <w:rsid w:val="0070135B"/>
    <w:rsid w:val="00702DF1"/>
    <w:rsid w:val="00703D4E"/>
    <w:rsid w:val="00705AA6"/>
    <w:rsid w:val="007064C4"/>
    <w:rsid w:val="00706B82"/>
    <w:rsid w:val="00711F69"/>
    <w:rsid w:val="007138F9"/>
    <w:rsid w:val="00713BA8"/>
    <w:rsid w:val="00716474"/>
    <w:rsid w:val="00717746"/>
    <w:rsid w:val="007346B6"/>
    <w:rsid w:val="00736035"/>
    <w:rsid w:val="007378F4"/>
    <w:rsid w:val="00737E76"/>
    <w:rsid w:val="007416DF"/>
    <w:rsid w:val="00745502"/>
    <w:rsid w:val="00747052"/>
    <w:rsid w:val="00753397"/>
    <w:rsid w:val="007550FE"/>
    <w:rsid w:val="00755299"/>
    <w:rsid w:val="007553C9"/>
    <w:rsid w:val="00755F47"/>
    <w:rsid w:val="0075606D"/>
    <w:rsid w:val="00756A74"/>
    <w:rsid w:val="007601C8"/>
    <w:rsid w:val="007612D8"/>
    <w:rsid w:val="0076586F"/>
    <w:rsid w:val="00765FBA"/>
    <w:rsid w:val="00767891"/>
    <w:rsid w:val="007700DE"/>
    <w:rsid w:val="00770D5F"/>
    <w:rsid w:val="00771D9C"/>
    <w:rsid w:val="00773F10"/>
    <w:rsid w:val="00780B6B"/>
    <w:rsid w:val="00780C09"/>
    <w:rsid w:val="00780E40"/>
    <w:rsid w:val="007862D9"/>
    <w:rsid w:val="007A0145"/>
    <w:rsid w:val="007A18B5"/>
    <w:rsid w:val="007A6692"/>
    <w:rsid w:val="007B0F77"/>
    <w:rsid w:val="007B308B"/>
    <w:rsid w:val="007B441F"/>
    <w:rsid w:val="007B748A"/>
    <w:rsid w:val="007C1706"/>
    <w:rsid w:val="007C3340"/>
    <w:rsid w:val="007C6746"/>
    <w:rsid w:val="007C6BD7"/>
    <w:rsid w:val="007D6395"/>
    <w:rsid w:val="007D6513"/>
    <w:rsid w:val="007D75AC"/>
    <w:rsid w:val="007D7BD8"/>
    <w:rsid w:val="007E0BAF"/>
    <w:rsid w:val="007E164B"/>
    <w:rsid w:val="007E1884"/>
    <w:rsid w:val="007E2A64"/>
    <w:rsid w:val="007E3595"/>
    <w:rsid w:val="007E49E0"/>
    <w:rsid w:val="007E6095"/>
    <w:rsid w:val="007E65C1"/>
    <w:rsid w:val="007F38C8"/>
    <w:rsid w:val="007F4F40"/>
    <w:rsid w:val="0080014B"/>
    <w:rsid w:val="00802317"/>
    <w:rsid w:val="00802BE5"/>
    <w:rsid w:val="00802E54"/>
    <w:rsid w:val="008062E6"/>
    <w:rsid w:val="00811D4E"/>
    <w:rsid w:val="00812123"/>
    <w:rsid w:val="0081664B"/>
    <w:rsid w:val="00816BA8"/>
    <w:rsid w:val="00822473"/>
    <w:rsid w:val="00824368"/>
    <w:rsid w:val="00824A3E"/>
    <w:rsid w:val="00827344"/>
    <w:rsid w:val="008300EB"/>
    <w:rsid w:val="00835020"/>
    <w:rsid w:val="00843783"/>
    <w:rsid w:val="00853059"/>
    <w:rsid w:val="00853413"/>
    <w:rsid w:val="00853DEB"/>
    <w:rsid w:val="008559C3"/>
    <w:rsid w:val="0086128C"/>
    <w:rsid w:val="00863F5F"/>
    <w:rsid w:val="00867653"/>
    <w:rsid w:val="008705C7"/>
    <w:rsid w:val="0087261B"/>
    <w:rsid w:val="00877886"/>
    <w:rsid w:val="00883B91"/>
    <w:rsid w:val="00893203"/>
    <w:rsid w:val="008A0722"/>
    <w:rsid w:val="008A5A8E"/>
    <w:rsid w:val="008A61DF"/>
    <w:rsid w:val="008A74DA"/>
    <w:rsid w:val="008B1ED7"/>
    <w:rsid w:val="008B553F"/>
    <w:rsid w:val="008C2F47"/>
    <w:rsid w:val="008C3B06"/>
    <w:rsid w:val="008D0FB4"/>
    <w:rsid w:val="008D20E7"/>
    <w:rsid w:val="008E0252"/>
    <w:rsid w:val="008F4133"/>
    <w:rsid w:val="008F65F4"/>
    <w:rsid w:val="008F771A"/>
    <w:rsid w:val="008F7F79"/>
    <w:rsid w:val="00904AD0"/>
    <w:rsid w:val="009065A4"/>
    <w:rsid w:val="00907083"/>
    <w:rsid w:val="009104F5"/>
    <w:rsid w:val="009113A2"/>
    <w:rsid w:val="00913F94"/>
    <w:rsid w:val="009170F3"/>
    <w:rsid w:val="00917C1D"/>
    <w:rsid w:val="0092246E"/>
    <w:rsid w:val="00924F75"/>
    <w:rsid w:val="00925DFF"/>
    <w:rsid w:val="009268D1"/>
    <w:rsid w:val="00930AB8"/>
    <w:rsid w:val="0093328E"/>
    <w:rsid w:val="0093394F"/>
    <w:rsid w:val="009403E7"/>
    <w:rsid w:val="00940793"/>
    <w:rsid w:val="00940B2D"/>
    <w:rsid w:val="00944B06"/>
    <w:rsid w:val="009536AD"/>
    <w:rsid w:val="009537C3"/>
    <w:rsid w:val="009564FC"/>
    <w:rsid w:val="00957E13"/>
    <w:rsid w:val="00961B96"/>
    <w:rsid w:val="00961F88"/>
    <w:rsid w:val="00965DF5"/>
    <w:rsid w:val="009708A4"/>
    <w:rsid w:val="00971A9A"/>
    <w:rsid w:val="009761D8"/>
    <w:rsid w:val="0098377D"/>
    <w:rsid w:val="00984B6B"/>
    <w:rsid w:val="00985D7F"/>
    <w:rsid w:val="009863AE"/>
    <w:rsid w:val="00990E93"/>
    <w:rsid w:val="009913DC"/>
    <w:rsid w:val="00991D59"/>
    <w:rsid w:val="009947E6"/>
    <w:rsid w:val="00997612"/>
    <w:rsid w:val="009B440F"/>
    <w:rsid w:val="009B4D9B"/>
    <w:rsid w:val="009C2414"/>
    <w:rsid w:val="009C2B04"/>
    <w:rsid w:val="009C2DB1"/>
    <w:rsid w:val="009C35CE"/>
    <w:rsid w:val="009C4564"/>
    <w:rsid w:val="009C6C54"/>
    <w:rsid w:val="009C727E"/>
    <w:rsid w:val="009D1933"/>
    <w:rsid w:val="009D2820"/>
    <w:rsid w:val="009D2F47"/>
    <w:rsid w:val="009D4071"/>
    <w:rsid w:val="009D54C0"/>
    <w:rsid w:val="009D660F"/>
    <w:rsid w:val="009D682A"/>
    <w:rsid w:val="009E237D"/>
    <w:rsid w:val="009E2DE8"/>
    <w:rsid w:val="009E32F7"/>
    <w:rsid w:val="009E78A8"/>
    <w:rsid w:val="009E7D98"/>
    <w:rsid w:val="009F0FD8"/>
    <w:rsid w:val="009F2B76"/>
    <w:rsid w:val="009F5E74"/>
    <w:rsid w:val="00A025E3"/>
    <w:rsid w:val="00A03877"/>
    <w:rsid w:val="00A04D64"/>
    <w:rsid w:val="00A07F2A"/>
    <w:rsid w:val="00A10689"/>
    <w:rsid w:val="00A15067"/>
    <w:rsid w:val="00A15428"/>
    <w:rsid w:val="00A20959"/>
    <w:rsid w:val="00A27E6B"/>
    <w:rsid w:val="00A3143F"/>
    <w:rsid w:val="00A325F6"/>
    <w:rsid w:val="00A326C0"/>
    <w:rsid w:val="00A3583C"/>
    <w:rsid w:val="00A37A4A"/>
    <w:rsid w:val="00A400AE"/>
    <w:rsid w:val="00A4199D"/>
    <w:rsid w:val="00A44F5C"/>
    <w:rsid w:val="00A465AA"/>
    <w:rsid w:val="00A46CA2"/>
    <w:rsid w:val="00A53E60"/>
    <w:rsid w:val="00A541CB"/>
    <w:rsid w:val="00A54F66"/>
    <w:rsid w:val="00A566C7"/>
    <w:rsid w:val="00A57FC9"/>
    <w:rsid w:val="00A621F5"/>
    <w:rsid w:val="00A62A00"/>
    <w:rsid w:val="00A62E84"/>
    <w:rsid w:val="00A7133F"/>
    <w:rsid w:val="00A730C1"/>
    <w:rsid w:val="00A73853"/>
    <w:rsid w:val="00A80F8E"/>
    <w:rsid w:val="00A82B28"/>
    <w:rsid w:val="00A91C3E"/>
    <w:rsid w:val="00A93B7F"/>
    <w:rsid w:val="00A94342"/>
    <w:rsid w:val="00A95674"/>
    <w:rsid w:val="00A9720A"/>
    <w:rsid w:val="00A978E7"/>
    <w:rsid w:val="00AA4DE2"/>
    <w:rsid w:val="00AA7573"/>
    <w:rsid w:val="00AB69D3"/>
    <w:rsid w:val="00AC03A6"/>
    <w:rsid w:val="00AC518F"/>
    <w:rsid w:val="00AC5DBE"/>
    <w:rsid w:val="00AC7DCF"/>
    <w:rsid w:val="00AD0E9E"/>
    <w:rsid w:val="00AE0639"/>
    <w:rsid w:val="00AE1249"/>
    <w:rsid w:val="00AE30EE"/>
    <w:rsid w:val="00AE583F"/>
    <w:rsid w:val="00AE7373"/>
    <w:rsid w:val="00AE7638"/>
    <w:rsid w:val="00AF0F26"/>
    <w:rsid w:val="00AF2C4C"/>
    <w:rsid w:val="00AF5EA8"/>
    <w:rsid w:val="00B0038B"/>
    <w:rsid w:val="00B01170"/>
    <w:rsid w:val="00B013A7"/>
    <w:rsid w:val="00B02A3D"/>
    <w:rsid w:val="00B1043E"/>
    <w:rsid w:val="00B12AFB"/>
    <w:rsid w:val="00B14E7E"/>
    <w:rsid w:val="00B22BCF"/>
    <w:rsid w:val="00B27FE2"/>
    <w:rsid w:val="00B30D1F"/>
    <w:rsid w:val="00B30DB7"/>
    <w:rsid w:val="00B316CB"/>
    <w:rsid w:val="00B32D74"/>
    <w:rsid w:val="00B353B2"/>
    <w:rsid w:val="00B35966"/>
    <w:rsid w:val="00B35C29"/>
    <w:rsid w:val="00B36D36"/>
    <w:rsid w:val="00B440F9"/>
    <w:rsid w:val="00B47D8F"/>
    <w:rsid w:val="00B5140C"/>
    <w:rsid w:val="00B52147"/>
    <w:rsid w:val="00B575F1"/>
    <w:rsid w:val="00B648D5"/>
    <w:rsid w:val="00B67031"/>
    <w:rsid w:val="00B71BC3"/>
    <w:rsid w:val="00B74562"/>
    <w:rsid w:val="00B802CD"/>
    <w:rsid w:val="00B804DD"/>
    <w:rsid w:val="00B8090B"/>
    <w:rsid w:val="00B8124E"/>
    <w:rsid w:val="00B84829"/>
    <w:rsid w:val="00B85558"/>
    <w:rsid w:val="00B87907"/>
    <w:rsid w:val="00B87B3B"/>
    <w:rsid w:val="00B90E38"/>
    <w:rsid w:val="00B921CE"/>
    <w:rsid w:val="00B967D1"/>
    <w:rsid w:val="00BA2C29"/>
    <w:rsid w:val="00BA59C0"/>
    <w:rsid w:val="00BB4F7A"/>
    <w:rsid w:val="00BB5F48"/>
    <w:rsid w:val="00BC1718"/>
    <w:rsid w:val="00BC229D"/>
    <w:rsid w:val="00BC23B8"/>
    <w:rsid w:val="00BD21BA"/>
    <w:rsid w:val="00BD2E62"/>
    <w:rsid w:val="00BE0B5E"/>
    <w:rsid w:val="00BE2310"/>
    <w:rsid w:val="00BE5F5C"/>
    <w:rsid w:val="00BE67DD"/>
    <w:rsid w:val="00BF25E2"/>
    <w:rsid w:val="00BF27E8"/>
    <w:rsid w:val="00C04A73"/>
    <w:rsid w:val="00C05DAF"/>
    <w:rsid w:val="00C06052"/>
    <w:rsid w:val="00C1605D"/>
    <w:rsid w:val="00C224D4"/>
    <w:rsid w:val="00C244C6"/>
    <w:rsid w:val="00C246C0"/>
    <w:rsid w:val="00C310EE"/>
    <w:rsid w:val="00C32C4D"/>
    <w:rsid w:val="00C35EEE"/>
    <w:rsid w:val="00C4162C"/>
    <w:rsid w:val="00C46EAA"/>
    <w:rsid w:val="00C47C8E"/>
    <w:rsid w:val="00C55225"/>
    <w:rsid w:val="00C57C60"/>
    <w:rsid w:val="00C6122A"/>
    <w:rsid w:val="00C63BE3"/>
    <w:rsid w:val="00C6780D"/>
    <w:rsid w:val="00C719D8"/>
    <w:rsid w:val="00C755E2"/>
    <w:rsid w:val="00C80720"/>
    <w:rsid w:val="00C852F4"/>
    <w:rsid w:val="00C90A54"/>
    <w:rsid w:val="00C91FAC"/>
    <w:rsid w:val="00C92B65"/>
    <w:rsid w:val="00C9542E"/>
    <w:rsid w:val="00C96B47"/>
    <w:rsid w:val="00CA2CE3"/>
    <w:rsid w:val="00CA414F"/>
    <w:rsid w:val="00CA702F"/>
    <w:rsid w:val="00CA7C9A"/>
    <w:rsid w:val="00CB099E"/>
    <w:rsid w:val="00CB647D"/>
    <w:rsid w:val="00CC2CDB"/>
    <w:rsid w:val="00CC63DD"/>
    <w:rsid w:val="00CC7ECD"/>
    <w:rsid w:val="00CD055D"/>
    <w:rsid w:val="00CD15C4"/>
    <w:rsid w:val="00CD4D02"/>
    <w:rsid w:val="00CD56C8"/>
    <w:rsid w:val="00CD56CD"/>
    <w:rsid w:val="00CE2C53"/>
    <w:rsid w:val="00CF1E03"/>
    <w:rsid w:val="00CF2BB0"/>
    <w:rsid w:val="00CF5AEE"/>
    <w:rsid w:val="00CF6997"/>
    <w:rsid w:val="00D0040A"/>
    <w:rsid w:val="00D0077D"/>
    <w:rsid w:val="00D025E9"/>
    <w:rsid w:val="00D032DF"/>
    <w:rsid w:val="00D070A4"/>
    <w:rsid w:val="00D07859"/>
    <w:rsid w:val="00D11B46"/>
    <w:rsid w:val="00D14A0B"/>
    <w:rsid w:val="00D2234A"/>
    <w:rsid w:val="00D232FC"/>
    <w:rsid w:val="00D26CB7"/>
    <w:rsid w:val="00D33CB9"/>
    <w:rsid w:val="00D41ACE"/>
    <w:rsid w:val="00D43185"/>
    <w:rsid w:val="00D444D9"/>
    <w:rsid w:val="00D44507"/>
    <w:rsid w:val="00D4660F"/>
    <w:rsid w:val="00D53D2F"/>
    <w:rsid w:val="00D563C9"/>
    <w:rsid w:val="00D57DFA"/>
    <w:rsid w:val="00D65245"/>
    <w:rsid w:val="00D66653"/>
    <w:rsid w:val="00D6698D"/>
    <w:rsid w:val="00D70415"/>
    <w:rsid w:val="00D71F9C"/>
    <w:rsid w:val="00D74FC6"/>
    <w:rsid w:val="00D8090B"/>
    <w:rsid w:val="00D8098D"/>
    <w:rsid w:val="00D829F3"/>
    <w:rsid w:val="00D83074"/>
    <w:rsid w:val="00D8365A"/>
    <w:rsid w:val="00D854C0"/>
    <w:rsid w:val="00D9057F"/>
    <w:rsid w:val="00D9069B"/>
    <w:rsid w:val="00D90FAA"/>
    <w:rsid w:val="00D926FF"/>
    <w:rsid w:val="00D92FAE"/>
    <w:rsid w:val="00D9300A"/>
    <w:rsid w:val="00D95CDD"/>
    <w:rsid w:val="00D95DAC"/>
    <w:rsid w:val="00DA27D5"/>
    <w:rsid w:val="00DA3D0F"/>
    <w:rsid w:val="00DA45BF"/>
    <w:rsid w:val="00DB5C45"/>
    <w:rsid w:val="00DB5F5C"/>
    <w:rsid w:val="00DC03B9"/>
    <w:rsid w:val="00DC68C0"/>
    <w:rsid w:val="00DD1895"/>
    <w:rsid w:val="00DD3C4E"/>
    <w:rsid w:val="00DE0CC3"/>
    <w:rsid w:val="00DE324E"/>
    <w:rsid w:val="00DF3D9A"/>
    <w:rsid w:val="00DF4A1E"/>
    <w:rsid w:val="00E01574"/>
    <w:rsid w:val="00E017EB"/>
    <w:rsid w:val="00E027A7"/>
    <w:rsid w:val="00E047D5"/>
    <w:rsid w:val="00E06155"/>
    <w:rsid w:val="00E12C65"/>
    <w:rsid w:val="00E1441C"/>
    <w:rsid w:val="00E15CE9"/>
    <w:rsid w:val="00E15EE4"/>
    <w:rsid w:val="00E20D58"/>
    <w:rsid w:val="00E2336D"/>
    <w:rsid w:val="00E27ABF"/>
    <w:rsid w:val="00E33899"/>
    <w:rsid w:val="00E353E6"/>
    <w:rsid w:val="00E419A2"/>
    <w:rsid w:val="00E45F43"/>
    <w:rsid w:val="00E50183"/>
    <w:rsid w:val="00E5121A"/>
    <w:rsid w:val="00E541C0"/>
    <w:rsid w:val="00E541C8"/>
    <w:rsid w:val="00E562EA"/>
    <w:rsid w:val="00E574B9"/>
    <w:rsid w:val="00E62907"/>
    <w:rsid w:val="00E65D1C"/>
    <w:rsid w:val="00E67BF7"/>
    <w:rsid w:val="00E70CD2"/>
    <w:rsid w:val="00E724EC"/>
    <w:rsid w:val="00E73296"/>
    <w:rsid w:val="00E76BF9"/>
    <w:rsid w:val="00E77C2C"/>
    <w:rsid w:val="00E811D5"/>
    <w:rsid w:val="00E81A80"/>
    <w:rsid w:val="00E86B44"/>
    <w:rsid w:val="00E95776"/>
    <w:rsid w:val="00E96306"/>
    <w:rsid w:val="00EA21F1"/>
    <w:rsid w:val="00EA2913"/>
    <w:rsid w:val="00EA31DD"/>
    <w:rsid w:val="00EA3923"/>
    <w:rsid w:val="00EB34F7"/>
    <w:rsid w:val="00EB6429"/>
    <w:rsid w:val="00EC0953"/>
    <w:rsid w:val="00EC4EBC"/>
    <w:rsid w:val="00EC6DBF"/>
    <w:rsid w:val="00ED0C9D"/>
    <w:rsid w:val="00ED1519"/>
    <w:rsid w:val="00ED31D5"/>
    <w:rsid w:val="00ED75F6"/>
    <w:rsid w:val="00ED7AF2"/>
    <w:rsid w:val="00EE03A0"/>
    <w:rsid w:val="00EE23BC"/>
    <w:rsid w:val="00EE36C7"/>
    <w:rsid w:val="00EE515B"/>
    <w:rsid w:val="00EE7E9E"/>
    <w:rsid w:val="00EF5425"/>
    <w:rsid w:val="00EF691A"/>
    <w:rsid w:val="00EF7BA0"/>
    <w:rsid w:val="00F04DD1"/>
    <w:rsid w:val="00F05C91"/>
    <w:rsid w:val="00F0734E"/>
    <w:rsid w:val="00F15D6B"/>
    <w:rsid w:val="00F1601D"/>
    <w:rsid w:val="00F20381"/>
    <w:rsid w:val="00F22025"/>
    <w:rsid w:val="00F27DF5"/>
    <w:rsid w:val="00F30C15"/>
    <w:rsid w:val="00F33738"/>
    <w:rsid w:val="00F3477A"/>
    <w:rsid w:val="00F3582E"/>
    <w:rsid w:val="00F36100"/>
    <w:rsid w:val="00F369EE"/>
    <w:rsid w:val="00F4442B"/>
    <w:rsid w:val="00F46BDF"/>
    <w:rsid w:val="00F470EB"/>
    <w:rsid w:val="00F62D70"/>
    <w:rsid w:val="00F674FF"/>
    <w:rsid w:val="00F7121F"/>
    <w:rsid w:val="00F73870"/>
    <w:rsid w:val="00F77EA4"/>
    <w:rsid w:val="00F853FE"/>
    <w:rsid w:val="00F85B24"/>
    <w:rsid w:val="00F87EC5"/>
    <w:rsid w:val="00F90177"/>
    <w:rsid w:val="00F94B50"/>
    <w:rsid w:val="00F94EDD"/>
    <w:rsid w:val="00F955CC"/>
    <w:rsid w:val="00F969AB"/>
    <w:rsid w:val="00FA1B23"/>
    <w:rsid w:val="00FA23B1"/>
    <w:rsid w:val="00FA3C1F"/>
    <w:rsid w:val="00FB09D8"/>
    <w:rsid w:val="00FB14DF"/>
    <w:rsid w:val="00FB245F"/>
    <w:rsid w:val="00FB2CAE"/>
    <w:rsid w:val="00FC17EE"/>
    <w:rsid w:val="00FD1B26"/>
    <w:rsid w:val="00FE017D"/>
    <w:rsid w:val="00FE4C38"/>
    <w:rsid w:val="00FE7A6D"/>
    <w:rsid w:val="00FF07A1"/>
    <w:rsid w:val="00FF0C13"/>
    <w:rsid w:val="00FF12ED"/>
    <w:rsid w:val="00FF43E5"/>
    <w:rsid w:val="00FF5090"/>
    <w:rsid w:val="00FF7779"/>
    <w:rsid w:val="047E1066"/>
    <w:rsid w:val="084BD95D"/>
    <w:rsid w:val="0B77F7C5"/>
    <w:rsid w:val="0C747F44"/>
    <w:rsid w:val="0FB4D64A"/>
    <w:rsid w:val="1032E107"/>
    <w:rsid w:val="11584497"/>
    <w:rsid w:val="128E33AE"/>
    <w:rsid w:val="14642174"/>
    <w:rsid w:val="1949E43C"/>
    <w:rsid w:val="1D24A9AD"/>
    <w:rsid w:val="1F6A4C41"/>
    <w:rsid w:val="1FB16659"/>
    <w:rsid w:val="222F107C"/>
    <w:rsid w:val="23AD5EAB"/>
    <w:rsid w:val="269FAB9D"/>
    <w:rsid w:val="3526C29C"/>
    <w:rsid w:val="38008E7B"/>
    <w:rsid w:val="39B05938"/>
    <w:rsid w:val="3C72122B"/>
    <w:rsid w:val="3CD0DA0B"/>
    <w:rsid w:val="3E4F3BD7"/>
    <w:rsid w:val="3F3FDECA"/>
    <w:rsid w:val="40CBDDA2"/>
    <w:rsid w:val="44293BDE"/>
    <w:rsid w:val="44C88788"/>
    <w:rsid w:val="4B17F3B6"/>
    <w:rsid w:val="4D056B17"/>
    <w:rsid w:val="51C11332"/>
    <w:rsid w:val="5239E370"/>
    <w:rsid w:val="556B9ADB"/>
    <w:rsid w:val="559115C0"/>
    <w:rsid w:val="5B584746"/>
    <w:rsid w:val="5B9290EA"/>
    <w:rsid w:val="5D1C80EF"/>
    <w:rsid w:val="5DCB30CF"/>
    <w:rsid w:val="5E1D0166"/>
    <w:rsid w:val="5E7D188A"/>
    <w:rsid w:val="60F0E53C"/>
    <w:rsid w:val="615C587A"/>
    <w:rsid w:val="65307531"/>
    <w:rsid w:val="65B706A4"/>
    <w:rsid w:val="6C8C9BC9"/>
    <w:rsid w:val="6E21AADF"/>
    <w:rsid w:val="6E5F050D"/>
    <w:rsid w:val="6F725B93"/>
    <w:rsid w:val="7189E4EA"/>
    <w:rsid w:val="782F8AB3"/>
    <w:rsid w:val="79A052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BD7D54"/>
  <w15:docId w15:val="{E7E629C0-9ACB-4C29-8DB3-BDD01DC0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997"/>
    <w:pPr>
      <w:spacing w:before="60" w:after="60"/>
      <w:jc w:val="both"/>
    </w:pPr>
    <w:rPr>
      <w:rFonts w:ascii="Arial" w:hAnsi="Arial"/>
      <w:sz w:val="22"/>
      <w:lang w:eastAsia="en-US"/>
    </w:rPr>
  </w:style>
  <w:style w:type="paragraph" w:styleId="Heading1">
    <w:name w:val="heading 1"/>
    <w:basedOn w:val="Normal"/>
    <w:next w:val="Normal"/>
    <w:link w:val="Heading1Char"/>
    <w:qFormat/>
    <w:rsid w:val="00C6780D"/>
    <w:pPr>
      <w:numPr>
        <w:numId w:val="4"/>
      </w:numPr>
      <w:tabs>
        <w:tab w:val="clear" w:pos="4254"/>
        <w:tab w:val="left" w:pos="284"/>
        <w:tab w:val="right" w:leader="dot" w:pos="9026"/>
      </w:tabs>
      <w:spacing w:before="240"/>
      <w:ind w:left="0" w:firstLine="0"/>
      <w:jc w:val="left"/>
      <w:outlineLvl w:val="0"/>
    </w:pPr>
    <w:rPr>
      <w:rFonts w:eastAsiaTheme="minorHAnsi" w:cs="Arial"/>
      <w:noProof/>
      <w:color w:val="002664"/>
      <w:sz w:val="28"/>
      <w:szCs w:val="36"/>
      <w:lang w:val="en-US"/>
    </w:rPr>
  </w:style>
  <w:style w:type="paragraph" w:styleId="Heading2">
    <w:name w:val="heading 2"/>
    <w:basedOn w:val="TableHeading"/>
    <w:next w:val="Normal"/>
    <w:link w:val="Heading2Char"/>
    <w:qFormat/>
    <w:rsid w:val="004D4904"/>
    <w:pPr>
      <w:numPr>
        <w:ilvl w:val="1"/>
        <w:numId w:val="4"/>
      </w:numPr>
      <w:outlineLvl w:val="1"/>
    </w:pPr>
    <w:rPr>
      <w:color w:val="FFFFFF" w:themeColor="background1"/>
      <w:sz w:val="16"/>
      <w:szCs w:val="16"/>
    </w:rPr>
  </w:style>
  <w:style w:type="paragraph" w:styleId="Heading3">
    <w:name w:val="heading 3"/>
    <w:basedOn w:val="Normal"/>
    <w:next w:val="Normal"/>
    <w:qFormat/>
    <w:rsid w:val="002F3A60"/>
    <w:pPr>
      <w:keepNext/>
      <w:numPr>
        <w:ilvl w:val="2"/>
        <w:numId w:val="4"/>
      </w:numPr>
      <w:tabs>
        <w:tab w:val="left" w:pos="0"/>
      </w:tabs>
      <w:spacing w:before="240" w:after="120"/>
      <w:outlineLvl w:val="2"/>
    </w:pPr>
    <w:rPr>
      <w:rFonts w:cs="Arial"/>
      <w:bCs/>
      <w:szCs w:val="26"/>
    </w:rPr>
  </w:style>
  <w:style w:type="paragraph" w:styleId="Heading4">
    <w:name w:val="heading 4"/>
    <w:basedOn w:val="Normal"/>
    <w:next w:val="Normal"/>
    <w:qFormat/>
    <w:pPr>
      <w:keepNext/>
      <w:ind w:left="360"/>
      <w:outlineLvl w:val="3"/>
    </w:pPr>
    <w:rPr>
      <w:u w:val="single"/>
    </w:rPr>
  </w:style>
  <w:style w:type="paragraph" w:styleId="Heading5">
    <w:name w:val="heading 5"/>
    <w:basedOn w:val="Normal"/>
    <w:next w:val="Normal"/>
    <w:qFormat/>
    <w:pPr>
      <w:keepNext/>
      <w:jc w:val="left"/>
      <w:outlineLvl w:val="4"/>
    </w:pPr>
    <w:rPr>
      <w:b/>
      <w:bCs/>
    </w:rPr>
  </w:style>
  <w:style w:type="paragraph" w:styleId="Heading6">
    <w:name w:val="heading 6"/>
    <w:basedOn w:val="Normal"/>
    <w:next w:val="Normal"/>
    <w:qFormat/>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F25E2"/>
    <w:pPr>
      <w:pBdr>
        <w:bottom w:val="single" w:sz="6" w:space="1" w:color="auto"/>
      </w:pBdr>
      <w:spacing w:before="120" w:after="120"/>
      <w:jc w:val="left"/>
    </w:pPr>
    <w:rPr>
      <w:sz w:val="36"/>
    </w:rPr>
  </w:style>
  <w:style w:type="paragraph" w:styleId="Footer">
    <w:name w:val="footer"/>
    <w:basedOn w:val="Normal"/>
    <w:rsid w:val="00E96306"/>
    <w:pPr>
      <w:spacing w:after="0"/>
    </w:pPr>
    <w:rPr>
      <w:sz w:val="16"/>
    </w:rPr>
  </w:style>
  <w:style w:type="character" w:styleId="Hyperlink">
    <w:name w:val="Hyperlink"/>
    <w:uiPriority w:val="99"/>
    <w:rPr>
      <w:color w:val="0000FF"/>
      <w:u w:val="single"/>
    </w:rPr>
  </w:style>
  <w:style w:type="character" w:styleId="FollowedHyperlink">
    <w:name w:val="FollowedHyperlink"/>
    <w:rPr>
      <w:rFonts w:ascii="Arial" w:hAnsi="Arial"/>
      <w:color w:val="0000FF"/>
      <w:u w:val="single"/>
    </w:rPr>
  </w:style>
  <w:style w:type="paragraph" w:customStyle="1" w:styleId="NormalBullet">
    <w:name w:val="Normal Bullet"/>
    <w:basedOn w:val="Normal"/>
    <w:pPr>
      <w:numPr>
        <w:numId w:val="1"/>
      </w:numPr>
    </w:pPr>
  </w:style>
  <w:style w:type="paragraph" w:styleId="BodyText">
    <w:name w:val="Body Text"/>
    <w:basedOn w:val="Normal"/>
    <w:pPr>
      <w:jc w:val="left"/>
    </w:pPr>
    <w:rPr>
      <w:rFonts w:cs="Arial"/>
      <w:b/>
      <w:bCs/>
      <w:szCs w:val="24"/>
    </w:rPr>
  </w:style>
  <w:style w:type="paragraph" w:styleId="BodyTextIndent2">
    <w:name w:val="Body Text Indent 2"/>
    <w:basedOn w:val="Normal"/>
    <w:pPr>
      <w:spacing w:before="120"/>
      <w:ind w:left="360"/>
    </w:pPr>
    <w:rPr>
      <w:rFonts w:cs="Arial"/>
      <w:szCs w:val="24"/>
    </w:rPr>
  </w:style>
  <w:style w:type="paragraph" w:styleId="BodyText2">
    <w:name w:val="Body Text 2"/>
    <w:basedOn w:val="Normal"/>
  </w:style>
  <w:style w:type="paragraph" w:customStyle="1" w:styleId="Numbered">
    <w:name w:val="Numbered"/>
    <w:basedOn w:val="Normal"/>
    <w:pPr>
      <w:numPr>
        <w:numId w:val="2"/>
      </w:numPr>
    </w:pPr>
  </w:style>
  <w:style w:type="paragraph" w:styleId="NormalWeb">
    <w:name w:val="Normal (Web)"/>
    <w:basedOn w:val="Normal"/>
    <w:rsid w:val="0061120C"/>
    <w:pPr>
      <w:spacing w:before="100" w:beforeAutospacing="1" w:after="100" w:afterAutospacing="1"/>
      <w:jc w:val="left"/>
    </w:pPr>
    <w:rPr>
      <w:rFonts w:ascii="Times New Roman" w:hAnsi="Times New Roman"/>
      <w:szCs w:val="24"/>
      <w:lang w:eastAsia="en-AU"/>
    </w:rPr>
  </w:style>
  <w:style w:type="paragraph" w:styleId="BalloonText">
    <w:name w:val="Balloon Text"/>
    <w:basedOn w:val="Normal"/>
    <w:semiHidden/>
    <w:rsid w:val="002F45AB"/>
    <w:rPr>
      <w:rFonts w:ascii="Tahoma" w:hAnsi="Tahoma" w:cs="Tahoma"/>
      <w:sz w:val="16"/>
      <w:szCs w:val="16"/>
    </w:rPr>
  </w:style>
  <w:style w:type="paragraph" w:customStyle="1" w:styleId="Criteria">
    <w:name w:val="Criteria"/>
    <w:basedOn w:val="Header"/>
    <w:rsid w:val="00E81A80"/>
    <w:pPr>
      <w:pBdr>
        <w:top w:val="single" w:sz="4" w:space="1" w:color="auto"/>
        <w:left w:val="single" w:sz="4" w:space="4" w:color="auto"/>
        <w:bottom w:val="single" w:sz="4" w:space="1" w:color="auto"/>
        <w:right w:val="single" w:sz="4" w:space="4" w:color="auto"/>
      </w:pBdr>
      <w:shd w:val="clear" w:color="auto" w:fill="F3F3F3"/>
      <w:spacing w:before="240" w:after="240"/>
      <w:ind w:left="357"/>
    </w:pPr>
    <w:rPr>
      <w:rFonts w:ascii="Times New Roman" w:hAnsi="Times New Roman"/>
      <w:b/>
      <w:bCs/>
      <w:szCs w:val="24"/>
    </w:rPr>
  </w:style>
  <w:style w:type="paragraph" w:customStyle="1" w:styleId="TableHeading">
    <w:name w:val="Table Heading"/>
    <w:basedOn w:val="Normal"/>
    <w:rsid w:val="00BF25E2"/>
    <w:pPr>
      <w:jc w:val="left"/>
    </w:pPr>
    <w:rPr>
      <w:b/>
      <w:sz w:val="20"/>
    </w:rPr>
  </w:style>
  <w:style w:type="paragraph" w:customStyle="1" w:styleId="TableNormal1">
    <w:name w:val="Table Normal1"/>
    <w:basedOn w:val="Normal"/>
    <w:link w:val="NormalTableChar"/>
    <w:rsid w:val="00D53D2F"/>
    <w:pPr>
      <w:jc w:val="left"/>
    </w:pPr>
    <w:rPr>
      <w:sz w:val="20"/>
    </w:rPr>
  </w:style>
  <w:style w:type="paragraph" w:customStyle="1" w:styleId="Indent3">
    <w:name w:val="Indent 3"/>
    <w:basedOn w:val="Normal"/>
    <w:rsid w:val="00EA3923"/>
    <w:pPr>
      <w:spacing w:after="240"/>
      <w:ind w:left="1474"/>
      <w:jc w:val="left"/>
    </w:pPr>
    <w:rPr>
      <w:rFonts w:ascii="Times New Roman" w:hAnsi="Times New Roman"/>
      <w:sz w:val="23"/>
    </w:rPr>
  </w:style>
  <w:style w:type="paragraph" w:customStyle="1" w:styleId="subclausebullet">
    <w:name w:val="subclause bullet"/>
    <w:basedOn w:val="Normal"/>
    <w:rsid w:val="00AF2C4C"/>
    <w:pPr>
      <w:numPr>
        <w:numId w:val="3"/>
      </w:numPr>
    </w:pPr>
  </w:style>
  <w:style w:type="table" w:styleId="TableGrid">
    <w:name w:val="Table Grid"/>
    <w:basedOn w:val="TableNormal"/>
    <w:uiPriority w:val="59"/>
    <w:rsid w:val="00FE01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824A3E"/>
    <w:pPr>
      <w:tabs>
        <w:tab w:val="left" w:pos="480"/>
        <w:tab w:val="right" w:leader="dot" w:pos="9628"/>
      </w:tabs>
      <w:spacing w:before="120"/>
    </w:pPr>
  </w:style>
  <w:style w:type="paragraph" w:customStyle="1" w:styleId="Default">
    <w:name w:val="Default"/>
    <w:rsid w:val="00FE017D"/>
    <w:pPr>
      <w:autoSpaceDE w:val="0"/>
      <w:autoSpaceDN w:val="0"/>
      <w:adjustRightInd w:val="0"/>
    </w:pPr>
    <w:rPr>
      <w:color w:val="000000"/>
      <w:sz w:val="24"/>
      <w:szCs w:val="24"/>
    </w:rPr>
  </w:style>
  <w:style w:type="character" w:styleId="CommentReference">
    <w:name w:val="annotation reference"/>
    <w:semiHidden/>
    <w:rsid w:val="004C0B2E"/>
    <w:rPr>
      <w:sz w:val="16"/>
      <w:szCs w:val="16"/>
    </w:rPr>
  </w:style>
  <w:style w:type="paragraph" w:styleId="CommentText">
    <w:name w:val="annotation text"/>
    <w:basedOn w:val="Normal"/>
    <w:semiHidden/>
    <w:rsid w:val="004C0B2E"/>
    <w:rPr>
      <w:sz w:val="20"/>
    </w:rPr>
  </w:style>
  <w:style w:type="paragraph" w:styleId="CommentSubject">
    <w:name w:val="annotation subject"/>
    <w:basedOn w:val="CommentText"/>
    <w:next w:val="CommentText"/>
    <w:semiHidden/>
    <w:rsid w:val="004C0B2E"/>
    <w:rPr>
      <w:b/>
      <w:bCs/>
    </w:rPr>
  </w:style>
  <w:style w:type="paragraph" w:customStyle="1" w:styleId="1Heading2">
    <w:name w:val="1 Heading 2"/>
    <w:basedOn w:val="Normal"/>
    <w:rsid w:val="007C1706"/>
    <w:pPr>
      <w:keepNext/>
      <w:numPr>
        <w:ilvl w:val="1"/>
      </w:numPr>
      <w:tabs>
        <w:tab w:val="num" w:pos="567"/>
      </w:tabs>
      <w:spacing w:before="480"/>
      <w:ind w:left="567" w:hanging="567"/>
      <w:outlineLvl w:val="1"/>
    </w:pPr>
    <w:rPr>
      <w:b/>
    </w:rPr>
  </w:style>
  <w:style w:type="paragraph" w:customStyle="1" w:styleId="Myheading2">
    <w:name w:val="Myheading2"/>
    <w:basedOn w:val="Normal"/>
    <w:rsid w:val="007C1706"/>
    <w:pPr>
      <w:keepNext/>
      <w:spacing w:before="480"/>
      <w:ind w:left="567" w:hanging="567"/>
    </w:pPr>
    <w:rPr>
      <w:b/>
      <w:bCs/>
    </w:rPr>
  </w:style>
  <w:style w:type="paragraph" w:customStyle="1" w:styleId="Myheading20">
    <w:name w:val="Myheading 2"/>
    <w:basedOn w:val="Normal"/>
    <w:next w:val="Normal"/>
    <w:autoRedefine/>
    <w:rsid w:val="007C1706"/>
    <w:pPr>
      <w:keepNext/>
      <w:numPr>
        <w:ilvl w:val="1"/>
      </w:numPr>
      <w:tabs>
        <w:tab w:val="num" w:pos="567"/>
      </w:tabs>
      <w:spacing w:before="480"/>
      <w:ind w:left="567" w:hanging="567"/>
      <w:outlineLvl w:val="1"/>
    </w:pPr>
    <w:rPr>
      <w:b/>
    </w:rPr>
  </w:style>
  <w:style w:type="paragraph" w:styleId="TOC2">
    <w:name w:val="toc 2"/>
    <w:basedOn w:val="Normal"/>
    <w:next w:val="Normal"/>
    <w:autoRedefine/>
    <w:semiHidden/>
    <w:rsid w:val="00824A3E"/>
    <w:pPr>
      <w:ind w:left="220"/>
    </w:pPr>
  </w:style>
  <w:style w:type="paragraph" w:customStyle="1" w:styleId="Style1">
    <w:name w:val="Style1"/>
    <w:basedOn w:val="Normal"/>
    <w:rsid w:val="007C1706"/>
    <w:pPr>
      <w:keepNext/>
      <w:numPr>
        <w:ilvl w:val="1"/>
      </w:numPr>
      <w:tabs>
        <w:tab w:val="num" w:pos="567"/>
      </w:tabs>
      <w:spacing w:before="480"/>
      <w:ind w:left="567" w:hanging="567"/>
      <w:outlineLvl w:val="1"/>
    </w:pPr>
    <w:rPr>
      <w:b/>
    </w:rPr>
  </w:style>
  <w:style w:type="numbering" w:styleId="111111">
    <w:name w:val="Outline List 2"/>
    <w:basedOn w:val="NoList"/>
    <w:rsid w:val="00CB647D"/>
    <w:pPr>
      <w:numPr>
        <w:numId w:val="22"/>
      </w:numPr>
    </w:pPr>
  </w:style>
  <w:style w:type="paragraph" w:customStyle="1" w:styleId="NormalNote">
    <w:name w:val="Normal Note"/>
    <w:basedOn w:val="Normal"/>
    <w:rsid w:val="00CF6997"/>
    <w:rPr>
      <w:i/>
      <w:color w:val="FF0000"/>
    </w:rPr>
  </w:style>
  <w:style w:type="character" w:customStyle="1" w:styleId="NormalTableChar">
    <w:name w:val="Normal Table Char"/>
    <w:link w:val="TableNormal1"/>
    <w:rsid w:val="000C283B"/>
    <w:rPr>
      <w:rFonts w:ascii="Arial" w:hAnsi="Arial"/>
      <w:lang w:val="en-AU" w:eastAsia="en-US" w:bidi="ar-SA"/>
    </w:rPr>
  </w:style>
  <w:style w:type="character" w:styleId="PageNumber">
    <w:name w:val="page number"/>
    <w:basedOn w:val="DefaultParagraphFont"/>
    <w:rsid w:val="005471E5"/>
  </w:style>
  <w:style w:type="paragraph" w:customStyle="1" w:styleId="DefaultParagraphFontCharCharCharCharCharCharCharCharChar">
    <w:name w:val="Default Paragraph Font Char Char Char Char Char Char Char Char Char"/>
    <w:aliases w:val="Char Char Char Char Char Char Char Char Char Char Char Char Char Char Char Char Char Char Char"/>
    <w:basedOn w:val="Normal"/>
    <w:rsid w:val="00090B2A"/>
    <w:pPr>
      <w:spacing w:before="0" w:after="0"/>
      <w:ind w:left="567" w:right="567"/>
    </w:pPr>
    <w:rPr>
      <w:rFonts w:cs="Arial"/>
      <w:color w:val="006600"/>
      <w:szCs w:val="22"/>
      <w:lang w:val="en-US"/>
    </w:rPr>
  </w:style>
  <w:style w:type="character" w:customStyle="1" w:styleId="Heading2Char">
    <w:name w:val="Heading 2 Char"/>
    <w:link w:val="Heading2"/>
    <w:rsid w:val="004D4904"/>
    <w:rPr>
      <w:rFonts w:ascii="Arial" w:hAnsi="Arial"/>
      <w:b/>
      <w:color w:val="FFFFFF" w:themeColor="background1"/>
      <w:sz w:val="16"/>
      <w:szCs w:val="16"/>
      <w:lang w:eastAsia="en-US"/>
    </w:rPr>
  </w:style>
  <w:style w:type="character" w:customStyle="1" w:styleId="Heading1Char">
    <w:name w:val="Heading 1 Char"/>
    <w:link w:val="Heading1"/>
    <w:rsid w:val="00C6780D"/>
    <w:rPr>
      <w:rFonts w:ascii="Arial" w:eastAsiaTheme="minorHAnsi" w:hAnsi="Arial" w:cs="Arial"/>
      <w:noProof/>
      <w:color w:val="002664"/>
      <w:sz w:val="28"/>
      <w:szCs w:val="36"/>
      <w:lang w:val="en-US" w:eastAsia="en-US"/>
    </w:rPr>
  </w:style>
  <w:style w:type="paragraph" w:customStyle="1" w:styleId="TableNormal10">
    <w:name w:val="Table Normal10"/>
    <w:basedOn w:val="Normal"/>
    <w:rsid w:val="006F0D41"/>
    <w:pPr>
      <w:jc w:val="left"/>
    </w:pPr>
    <w:rPr>
      <w:sz w:val="20"/>
    </w:rPr>
  </w:style>
  <w:style w:type="character" w:styleId="PlaceholderText">
    <w:name w:val="Placeholder Text"/>
    <w:uiPriority w:val="99"/>
    <w:semiHidden/>
    <w:rsid w:val="006F0D41"/>
    <w:rPr>
      <w:color w:val="808080"/>
    </w:rPr>
  </w:style>
  <w:style w:type="paragraph" w:customStyle="1" w:styleId="Paragraph">
    <w:name w:val="Paragraph"/>
    <w:basedOn w:val="HTMLPreformatted"/>
    <w:link w:val="ParagraphChar"/>
    <w:qFormat/>
    <w:rsid w:val="00436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360" w:lineRule="auto"/>
    </w:pPr>
    <w:rPr>
      <w:rFonts w:ascii="Arial" w:hAnsi="Arial" w:cs="Arial"/>
      <w:sz w:val="22"/>
      <w:szCs w:val="22"/>
      <w:lang w:eastAsia="en-AU"/>
    </w:rPr>
  </w:style>
  <w:style w:type="character" w:customStyle="1" w:styleId="ParagraphChar">
    <w:name w:val="Paragraph Char"/>
    <w:link w:val="Paragraph"/>
    <w:rsid w:val="00436D2A"/>
    <w:rPr>
      <w:rFonts w:ascii="Arial" w:hAnsi="Arial" w:cs="Arial"/>
      <w:sz w:val="22"/>
      <w:szCs w:val="22"/>
    </w:rPr>
  </w:style>
  <w:style w:type="paragraph" w:styleId="HTMLPreformatted">
    <w:name w:val="HTML Preformatted"/>
    <w:basedOn w:val="Normal"/>
    <w:link w:val="HTMLPreformattedChar"/>
    <w:rsid w:val="00436D2A"/>
    <w:rPr>
      <w:rFonts w:ascii="Courier New" w:hAnsi="Courier New" w:cs="Courier New"/>
      <w:sz w:val="20"/>
    </w:rPr>
  </w:style>
  <w:style w:type="character" w:customStyle="1" w:styleId="HTMLPreformattedChar">
    <w:name w:val="HTML Preformatted Char"/>
    <w:basedOn w:val="DefaultParagraphFont"/>
    <w:link w:val="HTMLPreformatted"/>
    <w:rsid w:val="00436D2A"/>
    <w:rPr>
      <w:rFonts w:ascii="Courier New" w:hAnsi="Courier New" w:cs="Courier New"/>
      <w:lang w:eastAsia="en-US"/>
    </w:rPr>
  </w:style>
  <w:style w:type="character" w:customStyle="1" w:styleId="HeaderChar">
    <w:name w:val="Header Char"/>
    <w:link w:val="Header"/>
    <w:rsid w:val="008E0252"/>
    <w:rPr>
      <w:rFonts w:ascii="Arial" w:hAnsi="Arial"/>
      <w:sz w:val="36"/>
      <w:lang w:eastAsia="en-US"/>
    </w:rPr>
  </w:style>
  <w:style w:type="paragraph" w:styleId="ListParagraph">
    <w:name w:val="List Paragraph"/>
    <w:basedOn w:val="Normal"/>
    <w:uiPriority w:val="34"/>
    <w:qFormat/>
    <w:rsid w:val="008A74DA"/>
    <w:pPr>
      <w:ind w:left="720"/>
      <w:contextualSpacing/>
    </w:pPr>
  </w:style>
  <w:style w:type="paragraph" w:customStyle="1" w:styleId="CoverPage">
    <w:name w:val="CoverPage"/>
    <w:basedOn w:val="Normal"/>
    <w:qFormat/>
    <w:rsid w:val="00CD055D"/>
    <w:pPr>
      <w:shd w:val="solid" w:color="FFFFFF" w:fill="FFFFFF"/>
      <w:spacing w:before="120"/>
      <w:ind w:right="242"/>
      <w:jc w:val="right"/>
    </w:pPr>
    <w:rPr>
      <w:rFonts w:cs="Arial"/>
      <w:color w:val="002664"/>
      <w:sz w:val="56"/>
      <w:szCs w:val="56"/>
    </w:rPr>
  </w:style>
  <w:style w:type="character" w:customStyle="1" w:styleId="UnresolvedMention1">
    <w:name w:val="Unresolved Mention1"/>
    <w:basedOn w:val="DefaultParagraphFont"/>
    <w:uiPriority w:val="99"/>
    <w:semiHidden/>
    <w:unhideWhenUsed/>
    <w:rsid w:val="009D2F47"/>
    <w:rPr>
      <w:color w:val="605E5C"/>
      <w:shd w:val="clear" w:color="auto" w:fill="E1DFDD"/>
    </w:rPr>
  </w:style>
  <w:style w:type="paragraph" w:styleId="Revision">
    <w:name w:val="Revision"/>
    <w:hidden/>
    <w:uiPriority w:val="99"/>
    <w:semiHidden/>
    <w:rsid w:val="000914CA"/>
    <w:rPr>
      <w:rFonts w:ascii="Arial" w:hAnsi="Arial"/>
      <w:sz w:val="22"/>
      <w:lang w:eastAsia="en-US"/>
    </w:rPr>
  </w:style>
  <w:style w:type="character" w:styleId="Mention">
    <w:name w:val="Mention"/>
    <w:basedOn w:val="DefaultParagraphFont"/>
    <w:uiPriority w:val="99"/>
    <w:unhideWhenUsed/>
    <w:rsid w:val="00581468"/>
    <w:rPr>
      <w:color w:val="2B579A"/>
      <w:shd w:val="clear" w:color="auto" w:fill="E1DFDD"/>
    </w:rPr>
  </w:style>
  <w:style w:type="character" w:styleId="UnresolvedMention">
    <w:name w:val="Unresolved Mention"/>
    <w:basedOn w:val="DefaultParagraphFont"/>
    <w:uiPriority w:val="99"/>
    <w:semiHidden/>
    <w:unhideWhenUsed/>
    <w:rsid w:val="00A57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7784">
      <w:bodyDiv w:val="1"/>
      <w:marLeft w:val="0"/>
      <w:marRight w:val="0"/>
      <w:marTop w:val="0"/>
      <w:marBottom w:val="0"/>
      <w:divBdr>
        <w:top w:val="none" w:sz="0" w:space="0" w:color="auto"/>
        <w:left w:val="none" w:sz="0" w:space="0" w:color="auto"/>
        <w:bottom w:val="none" w:sz="0" w:space="0" w:color="auto"/>
        <w:right w:val="none" w:sz="0" w:space="0" w:color="auto"/>
      </w:divBdr>
    </w:div>
    <w:div w:id="386730802">
      <w:bodyDiv w:val="1"/>
      <w:marLeft w:val="0"/>
      <w:marRight w:val="0"/>
      <w:marTop w:val="0"/>
      <w:marBottom w:val="0"/>
      <w:divBdr>
        <w:top w:val="none" w:sz="0" w:space="0" w:color="auto"/>
        <w:left w:val="none" w:sz="0" w:space="0" w:color="auto"/>
        <w:bottom w:val="none" w:sz="0" w:space="0" w:color="auto"/>
        <w:right w:val="none" w:sz="0" w:space="0" w:color="auto"/>
      </w:divBdr>
    </w:div>
    <w:div w:id="86463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dcj.nsw.gov.au/legal-and-justice/our-commissioners/anti-slavery-commissioner/due-diligence-and-reporting"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legislation.gov.au/C2018A00153/latest/text"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education.nsw.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martins2\OneDrive%20-%20NSW%20Department%20of%20Education\Desktop\Templates%20LAHC\2.%20%20Invitation\2.%20Competitive%20Process\4.Template%20-%20COMPETITIVE%20TENDER%20PROCESS%20-%20Tender%20Response%20Schedule%20-%20December%202018.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358E0E4CAA4676A6CA69950DE739F7"/>
        <w:category>
          <w:name w:val="General"/>
          <w:gallery w:val="placeholder"/>
        </w:category>
        <w:types>
          <w:type w:val="bbPlcHdr"/>
        </w:types>
        <w:behaviors>
          <w:behavior w:val="content"/>
        </w:behaviors>
        <w:guid w:val="{261A580A-6D16-4D2B-9DD7-2FC49E6C8AF5}"/>
      </w:docPartPr>
      <w:docPartBody>
        <w:p w:rsidR="00167629" w:rsidRDefault="00756A74" w:rsidP="00756A74">
          <w:pPr>
            <w:pStyle w:val="DD358E0E4CAA4676A6CA69950DE739F71"/>
          </w:pPr>
          <w:r w:rsidRPr="00CD055D">
            <w:rPr>
              <w:rStyle w:val="PlaceholderText"/>
              <w:color w:val="auto"/>
              <w:sz w:val="16"/>
              <w:szCs w:val="16"/>
            </w:rPr>
            <w:t>[</w:t>
          </w:r>
          <w:r>
            <w:rPr>
              <w:rStyle w:val="PlaceholderText"/>
              <w:color w:val="auto"/>
              <w:sz w:val="16"/>
              <w:szCs w:val="16"/>
            </w:rPr>
            <w:t xml:space="preserve">FMC to </w:t>
          </w:r>
          <w:r w:rsidRPr="00CD055D">
            <w:rPr>
              <w:rStyle w:val="PlaceholderText"/>
              <w:color w:val="auto"/>
              <w:sz w:val="16"/>
              <w:szCs w:val="16"/>
            </w:rPr>
            <w:t>Insert</w:t>
          </w:r>
          <w:r>
            <w:rPr>
              <w:rStyle w:val="PlaceholderText"/>
              <w:color w:val="auto"/>
              <w:sz w:val="16"/>
              <w:szCs w:val="16"/>
            </w:rPr>
            <w:t xml:space="preserve"> Tender RFT ID</w:t>
          </w:r>
          <w:r w:rsidRPr="00CD055D">
            <w:rPr>
              <w:rStyle w:val="PlaceholderText"/>
              <w:color w:val="auto"/>
              <w:sz w:val="16"/>
              <w:szCs w:val="16"/>
            </w:rPr>
            <w:t>]</w:t>
          </w:r>
        </w:p>
      </w:docPartBody>
    </w:docPart>
    <w:docPart>
      <w:docPartPr>
        <w:name w:val="92B396BD17F947019D1555BA399D3969"/>
        <w:category>
          <w:name w:val="General"/>
          <w:gallery w:val="placeholder"/>
        </w:category>
        <w:types>
          <w:type w:val="bbPlcHdr"/>
        </w:types>
        <w:behaviors>
          <w:behavior w:val="content"/>
        </w:behaviors>
        <w:guid w:val="{63F3E26A-7EF0-42FE-85E7-AB0BC8B3CF12}"/>
      </w:docPartPr>
      <w:docPartBody>
        <w:p w:rsidR="00167629" w:rsidRDefault="00756A74" w:rsidP="00756A74">
          <w:pPr>
            <w:pStyle w:val="92B396BD17F947019D1555BA399D39691"/>
          </w:pPr>
          <w:r w:rsidRPr="00CD055D">
            <w:rPr>
              <w:rStyle w:val="PlaceholderText"/>
              <w:color w:val="auto"/>
              <w:sz w:val="16"/>
              <w:szCs w:val="16"/>
            </w:rPr>
            <w:t>[</w:t>
          </w:r>
          <w:r>
            <w:rPr>
              <w:rStyle w:val="PlaceholderText"/>
              <w:color w:val="auto"/>
              <w:sz w:val="16"/>
              <w:szCs w:val="16"/>
            </w:rPr>
            <w:t>FMC to insert Title</w:t>
          </w:r>
          <w:r w:rsidRPr="00CD055D">
            <w:rPr>
              <w:rStyle w:val="PlaceholderText"/>
              <w:color w:val="auto"/>
              <w:sz w:val="16"/>
              <w:szCs w:val="16"/>
            </w:rPr>
            <w:t>]</w:t>
          </w:r>
        </w:p>
      </w:docPartBody>
    </w:docPart>
    <w:docPart>
      <w:docPartPr>
        <w:name w:val="454E402D094F4188B5CA7D015DBBE1A5"/>
        <w:category>
          <w:name w:val="General"/>
          <w:gallery w:val="placeholder"/>
        </w:category>
        <w:types>
          <w:type w:val="bbPlcHdr"/>
        </w:types>
        <w:behaviors>
          <w:behavior w:val="content"/>
        </w:behaviors>
        <w:guid w:val="{80DF0C0B-E184-44DA-9BE4-A9BA31862F96}"/>
      </w:docPartPr>
      <w:docPartBody>
        <w:p w:rsidR="00167629" w:rsidRDefault="00756A74" w:rsidP="00756A74">
          <w:pPr>
            <w:pStyle w:val="454E402D094F4188B5CA7D015DBBE1A51"/>
          </w:pPr>
          <w:r w:rsidRPr="00497E02">
            <w:rPr>
              <w:rStyle w:val="PlaceholderText"/>
              <w:color w:val="auto"/>
              <w:sz w:val="16"/>
              <w:szCs w:val="16"/>
            </w:rPr>
            <w:t>[Insert]</w:t>
          </w:r>
        </w:p>
      </w:docPartBody>
    </w:docPart>
    <w:docPart>
      <w:docPartPr>
        <w:name w:val="E6C7AD065145402E98B3F63B9B6FB188"/>
        <w:category>
          <w:name w:val="General"/>
          <w:gallery w:val="placeholder"/>
        </w:category>
        <w:types>
          <w:type w:val="bbPlcHdr"/>
        </w:types>
        <w:behaviors>
          <w:behavior w:val="content"/>
        </w:behaviors>
        <w:guid w:val="{B3FC7DDA-B6F4-4F92-9F70-C3E910A978F2}"/>
      </w:docPartPr>
      <w:docPartBody>
        <w:p w:rsidR="00167629" w:rsidRDefault="00756A74" w:rsidP="00756A74">
          <w:pPr>
            <w:pStyle w:val="E6C7AD065145402E98B3F63B9B6FB1881"/>
          </w:pPr>
          <w:r w:rsidRPr="00497E02">
            <w:rPr>
              <w:rStyle w:val="PlaceholderText"/>
              <w:color w:val="auto"/>
              <w:sz w:val="16"/>
              <w:szCs w:val="16"/>
            </w:rPr>
            <w:t>[Insert]</w:t>
          </w:r>
        </w:p>
      </w:docPartBody>
    </w:docPart>
    <w:docPart>
      <w:docPartPr>
        <w:name w:val="788911C9C7BA4A2393377D7DF6C518D5"/>
        <w:category>
          <w:name w:val="General"/>
          <w:gallery w:val="placeholder"/>
        </w:category>
        <w:types>
          <w:type w:val="bbPlcHdr"/>
        </w:types>
        <w:behaviors>
          <w:behavior w:val="content"/>
        </w:behaviors>
        <w:guid w:val="{72C88156-3E2B-493F-99F5-E3E27D5B774F}"/>
      </w:docPartPr>
      <w:docPartBody>
        <w:p w:rsidR="00167629" w:rsidRDefault="00756A74" w:rsidP="00756A74">
          <w:pPr>
            <w:pStyle w:val="788911C9C7BA4A2393377D7DF6C518D51"/>
          </w:pPr>
          <w:r w:rsidRPr="00497E02">
            <w:rPr>
              <w:rStyle w:val="PlaceholderText"/>
              <w:color w:val="auto"/>
              <w:sz w:val="16"/>
              <w:szCs w:val="16"/>
            </w:rPr>
            <w:t>[Insert]</w:t>
          </w:r>
        </w:p>
      </w:docPartBody>
    </w:docPart>
    <w:docPart>
      <w:docPartPr>
        <w:name w:val="A183D9D188724E5A91509F84A4ECA26C"/>
        <w:category>
          <w:name w:val="General"/>
          <w:gallery w:val="placeholder"/>
        </w:category>
        <w:types>
          <w:type w:val="bbPlcHdr"/>
        </w:types>
        <w:behaviors>
          <w:behavior w:val="content"/>
        </w:behaviors>
        <w:guid w:val="{D16AF707-6731-45A7-9C18-66D62AAD303D}"/>
      </w:docPartPr>
      <w:docPartBody>
        <w:p w:rsidR="00167629" w:rsidRDefault="00756A74" w:rsidP="00756A74">
          <w:pPr>
            <w:pStyle w:val="A183D9D188724E5A91509F84A4ECA26C1"/>
          </w:pPr>
          <w:r w:rsidRPr="00497E02">
            <w:rPr>
              <w:rStyle w:val="PlaceholderText"/>
              <w:color w:val="auto"/>
              <w:sz w:val="16"/>
              <w:szCs w:val="16"/>
            </w:rPr>
            <w:t>[Insert]</w:t>
          </w:r>
        </w:p>
      </w:docPartBody>
    </w:docPart>
    <w:docPart>
      <w:docPartPr>
        <w:name w:val="F226F9E9676E493980E21B804EE8F671"/>
        <w:category>
          <w:name w:val="General"/>
          <w:gallery w:val="placeholder"/>
        </w:category>
        <w:types>
          <w:type w:val="bbPlcHdr"/>
        </w:types>
        <w:behaviors>
          <w:behavior w:val="content"/>
        </w:behaviors>
        <w:guid w:val="{AED8C4C9-DC63-4D16-BCFF-99C61A848E7E}"/>
      </w:docPartPr>
      <w:docPartBody>
        <w:p w:rsidR="00167629" w:rsidRDefault="00756A74" w:rsidP="00756A74">
          <w:pPr>
            <w:pStyle w:val="F226F9E9676E493980E21B804EE8F6711"/>
          </w:pPr>
          <w:r w:rsidRPr="00497E02">
            <w:rPr>
              <w:rStyle w:val="PlaceholderText"/>
              <w:color w:val="auto"/>
              <w:sz w:val="16"/>
              <w:szCs w:val="16"/>
            </w:rPr>
            <w:t>[Insert]</w:t>
          </w:r>
        </w:p>
      </w:docPartBody>
    </w:docPart>
    <w:docPart>
      <w:docPartPr>
        <w:name w:val="D86A2E020DAD42B49FA1AD77D8FC548C"/>
        <w:category>
          <w:name w:val="General"/>
          <w:gallery w:val="placeholder"/>
        </w:category>
        <w:types>
          <w:type w:val="bbPlcHdr"/>
        </w:types>
        <w:behaviors>
          <w:behavior w:val="content"/>
        </w:behaviors>
        <w:guid w:val="{40395A52-B7C7-49F2-A0BD-C7C4AF2B5DAD}"/>
      </w:docPartPr>
      <w:docPartBody>
        <w:p w:rsidR="00167629" w:rsidRDefault="00756A74" w:rsidP="00756A74">
          <w:pPr>
            <w:pStyle w:val="D86A2E020DAD42B49FA1AD77D8FC548C1"/>
          </w:pPr>
          <w:r w:rsidRPr="00CD055D">
            <w:rPr>
              <w:rStyle w:val="PlaceholderText"/>
              <w:color w:val="auto"/>
              <w:sz w:val="16"/>
              <w:szCs w:val="16"/>
            </w:rPr>
            <w:t>[Insert]</w:t>
          </w:r>
        </w:p>
      </w:docPartBody>
    </w:docPart>
    <w:docPart>
      <w:docPartPr>
        <w:name w:val="09B9BE7757184381B954B7EB6C08EA37"/>
        <w:category>
          <w:name w:val="General"/>
          <w:gallery w:val="placeholder"/>
        </w:category>
        <w:types>
          <w:type w:val="bbPlcHdr"/>
        </w:types>
        <w:behaviors>
          <w:behavior w:val="content"/>
        </w:behaviors>
        <w:guid w:val="{2F5B3302-03AD-4EAD-BF0B-CD65B2DE406A}"/>
      </w:docPartPr>
      <w:docPartBody>
        <w:p w:rsidR="00167629" w:rsidRDefault="00756A74" w:rsidP="00756A74">
          <w:pPr>
            <w:pStyle w:val="09B9BE7757184381B954B7EB6C08EA371"/>
          </w:pPr>
          <w:r w:rsidRPr="00CD055D">
            <w:rPr>
              <w:rStyle w:val="PlaceholderText"/>
              <w:color w:val="auto"/>
              <w:sz w:val="16"/>
              <w:szCs w:val="16"/>
            </w:rPr>
            <w:t>[Insert]</w:t>
          </w:r>
        </w:p>
      </w:docPartBody>
    </w:docPart>
    <w:docPart>
      <w:docPartPr>
        <w:name w:val="3A5A3BA7F1A747268CCFE83D3349C8FB"/>
        <w:category>
          <w:name w:val="General"/>
          <w:gallery w:val="placeholder"/>
        </w:category>
        <w:types>
          <w:type w:val="bbPlcHdr"/>
        </w:types>
        <w:behaviors>
          <w:behavior w:val="content"/>
        </w:behaviors>
        <w:guid w:val="{EFA2FAFF-3408-40C8-AFEF-E6CD8A799BBF}"/>
      </w:docPartPr>
      <w:docPartBody>
        <w:p w:rsidR="00167629" w:rsidRDefault="00756A74" w:rsidP="00756A74">
          <w:pPr>
            <w:pStyle w:val="3A5A3BA7F1A747268CCFE83D3349C8FB1"/>
          </w:pPr>
          <w:r w:rsidRPr="007913E8">
            <w:rPr>
              <w:rStyle w:val="PlaceholderText"/>
              <w:color w:val="auto"/>
              <w:sz w:val="16"/>
              <w:szCs w:val="16"/>
            </w:rPr>
            <w:t>[Insert]</w:t>
          </w:r>
        </w:p>
      </w:docPartBody>
    </w:docPart>
    <w:docPart>
      <w:docPartPr>
        <w:name w:val="1FA7BD0BAC1D44F09A784AF34F5D4F98"/>
        <w:category>
          <w:name w:val="General"/>
          <w:gallery w:val="placeholder"/>
        </w:category>
        <w:types>
          <w:type w:val="bbPlcHdr"/>
        </w:types>
        <w:behaviors>
          <w:behavior w:val="content"/>
        </w:behaviors>
        <w:guid w:val="{7B07C04B-5DE4-473F-8F77-41FBC666AF6F}"/>
      </w:docPartPr>
      <w:docPartBody>
        <w:p w:rsidR="00167629" w:rsidRDefault="00756A74" w:rsidP="00756A74">
          <w:pPr>
            <w:pStyle w:val="1FA7BD0BAC1D44F09A784AF34F5D4F981"/>
          </w:pPr>
          <w:r w:rsidRPr="00FA750E">
            <w:rPr>
              <w:rStyle w:val="PlaceholderText"/>
              <w:color w:val="auto"/>
              <w:sz w:val="16"/>
              <w:szCs w:val="16"/>
            </w:rPr>
            <w:t>[Insert]</w:t>
          </w:r>
        </w:p>
      </w:docPartBody>
    </w:docPart>
    <w:docPart>
      <w:docPartPr>
        <w:name w:val="3596C78B108E41EDA83F58441F8DE7E0"/>
        <w:category>
          <w:name w:val="General"/>
          <w:gallery w:val="placeholder"/>
        </w:category>
        <w:types>
          <w:type w:val="bbPlcHdr"/>
        </w:types>
        <w:behaviors>
          <w:behavior w:val="content"/>
        </w:behaviors>
        <w:guid w:val="{6B238D30-22BF-4462-AA43-00340DC3D8FB}"/>
      </w:docPartPr>
      <w:docPartBody>
        <w:p w:rsidR="00167629" w:rsidRDefault="00756A74" w:rsidP="00756A74">
          <w:pPr>
            <w:pStyle w:val="3596C78B108E41EDA83F58441F8DE7E01"/>
          </w:pPr>
          <w:r w:rsidRPr="007913E8">
            <w:rPr>
              <w:rStyle w:val="PlaceholderText"/>
              <w:color w:val="auto"/>
              <w:sz w:val="16"/>
              <w:szCs w:val="16"/>
            </w:rPr>
            <w:t>[Insert]</w:t>
          </w:r>
        </w:p>
      </w:docPartBody>
    </w:docPart>
    <w:docPart>
      <w:docPartPr>
        <w:name w:val="90D8E0CC898346E895E9FDA5FB8DC68F"/>
        <w:category>
          <w:name w:val="General"/>
          <w:gallery w:val="placeholder"/>
        </w:category>
        <w:types>
          <w:type w:val="bbPlcHdr"/>
        </w:types>
        <w:behaviors>
          <w:behavior w:val="content"/>
        </w:behaviors>
        <w:guid w:val="{5BCCBBCD-0931-49C2-B14D-4F39E77FEADB}"/>
      </w:docPartPr>
      <w:docPartBody>
        <w:p w:rsidR="00167629" w:rsidRDefault="00756A74" w:rsidP="00756A74">
          <w:pPr>
            <w:pStyle w:val="90D8E0CC898346E895E9FDA5FB8DC68F1"/>
          </w:pPr>
          <w:r w:rsidRPr="00FA750E">
            <w:rPr>
              <w:rStyle w:val="PlaceholderText"/>
              <w:color w:val="auto"/>
              <w:sz w:val="16"/>
              <w:szCs w:val="16"/>
            </w:rPr>
            <w:t>[Insert]</w:t>
          </w:r>
        </w:p>
      </w:docPartBody>
    </w:docPart>
    <w:docPart>
      <w:docPartPr>
        <w:name w:val="72A1FD21708343969FAF2003E175AF36"/>
        <w:category>
          <w:name w:val="General"/>
          <w:gallery w:val="placeholder"/>
        </w:category>
        <w:types>
          <w:type w:val="bbPlcHdr"/>
        </w:types>
        <w:behaviors>
          <w:behavior w:val="content"/>
        </w:behaviors>
        <w:guid w:val="{4BD8465C-24E0-4C02-8D95-262585C49FBB}"/>
      </w:docPartPr>
      <w:docPartBody>
        <w:p w:rsidR="00167629" w:rsidRDefault="00756A74" w:rsidP="00756A74">
          <w:pPr>
            <w:pStyle w:val="72A1FD21708343969FAF2003E175AF361"/>
          </w:pPr>
          <w:r w:rsidRPr="00295F3D">
            <w:rPr>
              <w:rStyle w:val="PlaceholderText"/>
              <w:color w:val="auto"/>
              <w:sz w:val="16"/>
              <w:szCs w:val="16"/>
            </w:rPr>
            <w:t>[Insert]</w:t>
          </w:r>
        </w:p>
      </w:docPartBody>
    </w:docPart>
    <w:docPart>
      <w:docPartPr>
        <w:name w:val="746A0F08962F4A88BC24EC3604C34E17"/>
        <w:category>
          <w:name w:val="General"/>
          <w:gallery w:val="placeholder"/>
        </w:category>
        <w:types>
          <w:type w:val="bbPlcHdr"/>
        </w:types>
        <w:behaviors>
          <w:behavior w:val="content"/>
        </w:behaviors>
        <w:guid w:val="{80947371-E083-4767-9E90-5CD5399BEDD8}"/>
      </w:docPartPr>
      <w:docPartBody>
        <w:p w:rsidR="00167629" w:rsidRDefault="00756A74" w:rsidP="00756A74">
          <w:pPr>
            <w:pStyle w:val="746A0F08962F4A88BC24EC3604C34E171"/>
          </w:pPr>
          <w:r w:rsidRPr="00295F3D">
            <w:rPr>
              <w:rStyle w:val="PlaceholderText"/>
              <w:color w:val="auto"/>
              <w:sz w:val="16"/>
              <w:szCs w:val="16"/>
            </w:rPr>
            <w:t>[Insert]</w:t>
          </w:r>
        </w:p>
      </w:docPartBody>
    </w:docPart>
    <w:docPart>
      <w:docPartPr>
        <w:name w:val="3789C1A2998D42E5A09559373107D916"/>
        <w:category>
          <w:name w:val="General"/>
          <w:gallery w:val="placeholder"/>
        </w:category>
        <w:types>
          <w:type w:val="bbPlcHdr"/>
        </w:types>
        <w:behaviors>
          <w:behavior w:val="content"/>
        </w:behaviors>
        <w:guid w:val="{520A0CF0-62FE-4DD8-8758-8A7650143072}"/>
      </w:docPartPr>
      <w:docPartBody>
        <w:p w:rsidR="00167629" w:rsidRDefault="00756A74" w:rsidP="00756A74">
          <w:pPr>
            <w:pStyle w:val="3789C1A2998D42E5A09559373107D9161"/>
          </w:pPr>
          <w:r w:rsidRPr="00295F3D">
            <w:rPr>
              <w:rStyle w:val="PlaceholderText"/>
              <w:color w:val="auto"/>
              <w:sz w:val="16"/>
              <w:szCs w:val="16"/>
            </w:rPr>
            <w:t>[Insert]</w:t>
          </w:r>
        </w:p>
      </w:docPartBody>
    </w:docPart>
    <w:docPart>
      <w:docPartPr>
        <w:name w:val="F09520AD99DE4745A4B86AD873ADB852"/>
        <w:category>
          <w:name w:val="General"/>
          <w:gallery w:val="placeholder"/>
        </w:category>
        <w:types>
          <w:type w:val="bbPlcHdr"/>
        </w:types>
        <w:behaviors>
          <w:behavior w:val="content"/>
        </w:behaviors>
        <w:guid w:val="{317A6F5A-B803-446F-85C5-B02F96BD57FE}"/>
      </w:docPartPr>
      <w:docPartBody>
        <w:p w:rsidR="00167629" w:rsidRDefault="00B648D5" w:rsidP="00B648D5">
          <w:pPr>
            <w:pStyle w:val="F09520AD99DE4745A4B86AD873ADB85212"/>
          </w:pPr>
          <w:r w:rsidRPr="00CD055D">
            <w:rPr>
              <w:rStyle w:val="PlaceholderText"/>
              <w:sz w:val="16"/>
              <w:szCs w:val="16"/>
            </w:rPr>
            <w:t>[Insert]</w:t>
          </w:r>
        </w:p>
      </w:docPartBody>
    </w:docPart>
    <w:docPart>
      <w:docPartPr>
        <w:name w:val="302B0A46765740D3AD754712E648471A"/>
        <w:category>
          <w:name w:val="General"/>
          <w:gallery w:val="placeholder"/>
        </w:category>
        <w:types>
          <w:type w:val="bbPlcHdr"/>
        </w:types>
        <w:behaviors>
          <w:behavior w:val="content"/>
        </w:behaviors>
        <w:guid w:val="{7AAC4A8C-1B61-40E0-B3DF-D4B8FA86BA8E}"/>
      </w:docPartPr>
      <w:docPartBody>
        <w:p w:rsidR="00167629" w:rsidRDefault="00756A74" w:rsidP="00756A74">
          <w:pPr>
            <w:pStyle w:val="302B0A46765740D3AD754712E648471A1"/>
          </w:pPr>
          <w:r w:rsidRPr="00B82D72">
            <w:rPr>
              <w:rStyle w:val="PlaceholderText"/>
              <w:color w:val="auto"/>
              <w:sz w:val="16"/>
              <w:szCs w:val="16"/>
            </w:rPr>
            <w:t>[Insert]</w:t>
          </w:r>
        </w:p>
      </w:docPartBody>
    </w:docPart>
    <w:docPart>
      <w:docPartPr>
        <w:name w:val="066F388ABBF3410E887C0D2821D83031"/>
        <w:category>
          <w:name w:val="General"/>
          <w:gallery w:val="placeholder"/>
        </w:category>
        <w:types>
          <w:type w:val="bbPlcHdr"/>
        </w:types>
        <w:behaviors>
          <w:behavior w:val="content"/>
        </w:behaviors>
        <w:guid w:val="{E89B1510-CAFC-4493-9A60-406D8AD49357}"/>
      </w:docPartPr>
      <w:docPartBody>
        <w:p w:rsidR="00167629" w:rsidRDefault="00756A74" w:rsidP="00756A74">
          <w:pPr>
            <w:pStyle w:val="066F388ABBF3410E887C0D2821D830311"/>
          </w:pPr>
          <w:r w:rsidRPr="00B82D72">
            <w:rPr>
              <w:rStyle w:val="PlaceholderText"/>
              <w:color w:val="auto"/>
              <w:sz w:val="16"/>
              <w:szCs w:val="16"/>
            </w:rPr>
            <w:t>[Insert]</w:t>
          </w:r>
        </w:p>
      </w:docPartBody>
    </w:docPart>
    <w:docPart>
      <w:docPartPr>
        <w:name w:val="383E6AAEEBD14C4AA70C0225488833ED"/>
        <w:category>
          <w:name w:val="General"/>
          <w:gallery w:val="placeholder"/>
        </w:category>
        <w:types>
          <w:type w:val="bbPlcHdr"/>
        </w:types>
        <w:behaviors>
          <w:behavior w:val="content"/>
        </w:behaviors>
        <w:guid w:val="{A1E4E521-ADEA-44E5-85BB-D249E172AED3}"/>
      </w:docPartPr>
      <w:docPartBody>
        <w:p w:rsidR="00167629" w:rsidRDefault="00756A74" w:rsidP="00756A74">
          <w:pPr>
            <w:pStyle w:val="383E6AAEEBD14C4AA70C0225488833ED1"/>
          </w:pPr>
          <w:r w:rsidRPr="00B82D72">
            <w:rPr>
              <w:rStyle w:val="PlaceholderText"/>
              <w:color w:val="auto"/>
              <w:sz w:val="16"/>
              <w:szCs w:val="16"/>
            </w:rPr>
            <w:t>[Insert]</w:t>
          </w:r>
        </w:p>
      </w:docPartBody>
    </w:docPart>
    <w:docPart>
      <w:docPartPr>
        <w:name w:val="2F0E06D6312B4ADF9732D070925F98B2"/>
        <w:category>
          <w:name w:val="General"/>
          <w:gallery w:val="placeholder"/>
        </w:category>
        <w:types>
          <w:type w:val="bbPlcHdr"/>
        </w:types>
        <w:behaviors>
          <w:behavior w:val="content"/>
        </w:behaviors>
        <w:guid w:val="{60241A24-468D-4A7C-AE34-30184F834AA2}"/>
      </w:docPartPr>
      <w:docPartBody>
        <w:p w:rsidR="00981656" w:rsidRDefault="00B648D5" w:rsidP="00B648D5">
          <w:pPr>
            <w:pStyle w:val="2F0E06D6312B4ADF9732D070925F98B22"/>
          </w:pPr>
          <w:r w:rsidRPr="00CD055D">
            <w:rPr>
              <w:rStyle w:val="PlaceholderText"/>
              <w:sz w:val="16"/>
              <w:szCs w:val="16"/>
            </w:rPr>
            <w:t>[Insert]</w:t>
          </w:r>
        </w:p>
      </w:docPartBody>
    </w:docPart>
    <w:docPart>
      <w:docPartPr>
        <w:name w:val="2B0CD9EC6A974095B69F42915F8EAC4A"/>
        <w:category>
          <w:name w:val="General"/>
          <w:gallery w:val="placeholder"/>
        </w:category>
        <w:types>
          <w:type w:val="bbPlcHdr"/>
        </w:types>
        <w:behaviors>
          <w:behavior w:val="content"/>
        </w:behaviors>
        <w:guid w:val="{60566823-7C5B-4C50-9652-FEF46C9F4108}"/>
      </w:docPartPr>
      <w:docPartBody>
        <w:p w:rsidR="00931EA7" w:rsidRDefault="00756A74" w:rsidP="00756A74">
          <w:pPr>
            <w:pStyle w:val="2B0CD9EC6A974095B69F42915F8EAC4A1"/>
          </w:pPr>
          <w:r w:rsidRPr="00CD055D">
            <w:rPr>
              <w:rStyle w:val="PlaceholderText"/>
              <w:color w:val="auto"/>
              <w:sz w:val="16"/>
              <w:szCs w:val="16"/>
            </w:rPr>
            <w:t>[Insert]</w:t>
          </w:r>
        </w:p>
      </w:docPartBody>
    </w:docPart>
    <w:docPart>
      <w:docPartPr>
        <w:name w:val="67E5381ED8674CDBBF237F1EAB35174B"/>
        <w:category>
          <w:name w:val="General"/>
          <w:gallery w:val="placeholder"/>
        </w:category>
        <w:types>
          <w:type w:val="bbPlcHdr"/>
        </w:types>
        <w:behaviors>
          <w:behavior w:val="content"/>
        </w:behaviors>
        <w:guid w:val="{A4384DC0-5C72-43E1-90AF-AB835751BDB8}"/>
      </w:docPartPr>
      <w:docPartBody>
        <w:p w:rsidR="00931EA7" w:rsidRDefault="00756A74" w:rsidP="00756A74">
          <w:pPr>
            <w:pStyle w:val="67E5381ED8674CDBBF237F1EAB35174B1"/>
          </w:pPr>
          <w:r w:rsidRPr="00CD055D">
            <w:rPr>
              <w:rStyle w:val="PlaceholderText"/>
              <w:color w:val="auto"/>
              <w:sz w:val="16"/>
              <w:szCs w:val="16"/>
            </w:rPr>
            <w:t>[Insert]</w:t>
          </w:r>
        </w:p>
      </w:docPartBody>
    </w:docPart>
    <w:docPart>
      <w:docPartPr>
        <w:name w:val="CBDF005292DE46F4BEBD2F1C36EA5A98"/>
        <w:category>
          <w:name w:val="General"/>
          <w:gallery w:val="placeholder"/>
        </w:category>
        <w:types>
          <w:type w:val="bbPlcHdr"/>
        </w:types>
        <w:behaviors>
          <w:behavior w:val="content"/>
        </w:behaviors>
        <w:guid w:val="{3BB676A6-5EE3-445E-A491-07045CB91FC1}"/>
      </w:docPartPr>
      <w:docPartBody>
        <w:p w:rsidR="00931EA7" w:rsidRDefault="00756A74" w:rsidP="00756A74">
          <w:pPr>
            <w:pStyle w:val="CBDF005292DE46F4BEBD2F1C36EA5A981"/>
          </w:pPr>
          <w:r w:rsidRPr="00CD055D">
            <w:rPr>
              <w:rStyle w:val="PlaceholderText"/>
              <w:color w:val="auto"/>
              <w:sz w:val="16"/>
              <w:szCs w:val="16"/>
            </w:rPr>
            <w:t>[Insert]</w:t>
          </w:r>
        </w:p>
      </w:docPartBody>
    </w:docPart>
    <w:docPart>
      <w:docPartPr>
        <w:name w:val="5E3B347A1E7A47DAADB126148B4865C4"/>
        <w:category>
          <w:name w:val="General"/>
          <w:gallery w:val="placeholder"/>
        </w:category>
        <w:types>
          <w:type w:val="bbPlcHdr"/>
        </w:types>
        <w:behaviors>
          <w:behavior w:val="content"/>
        </w:behaviors>
        <w:guid w:val="{FECA3FCE-1C71-4674-9FD8-7156814B5A08}"/>
      </w:docPartPr>
      <w:docPartBody>
        <w:p w:rsidR="00D43EB1" w:rsidRDefault="00C46EAA" w:rsidP="00C46EAA">
          <w:pPr>
            <w:pStyle w:val="5E3B347A1E7A47DAADB126148B4865C4"/>
          </w:pPr>
          <w:r w:rsidRPr="00CD055D">
            <w:rPr>
              <w:rStyle w:val="PlaceholderText"/>
              <w:sz w:val="16"/>
              <w:szCs w:val="16"/>
            </w:rPr>
            <w:t>[Insert]</w:t>
          </w:r>
        </w:p>
      </w:docPartBody>
    </w:docPart>
    <w:docPart>
      <w:docPartPr>
        <w:name w:val="5C426DB674C8486DB17991D14E7A5730"/>
        <w:category>
          <w:name w:val="General"/>
          <w:gallery w:val="placeholder"/>
        </w:category>
        <w:types>
          <w:type w:val="bbPlcHdr"/>
        </w:types>
        <w:behaviors>
          <w:behavior w:val="content"/>
        </w:behaviors>
        <w:guid w:val="{C7775790-F7D0-47C4-B816-77CD2823128B}"/>
      </w:docPartPr>
      <w:docPartBody>
        <w:p w:rsidR="00D43EB1" w:rsidRDefault="00C46EAA" w:rsidP="00C46EAA">
          <w:pPr>
            <w:pStyle w:val="5C426DB674C8486DB17991D14E7A5730"/>
          </w:pPr>
          <w:r w:rsidRPr="00CD055D">
            <w:rPr>
              <w:rStyle w:val="PlaceholderText"/>
              <w:sz w:val="16"/>
              <w:szCs w:val="16"/>
            </w:rPr>
            <w:t>[Insert]</w:t>
          </w:r>
        </w:p>
      </w:docPartBody>
    </w:docPart>
    <w:docPart>
      <w:docPartPr>
        <w:name w:val="E13967C3FF284E3192E921D7FB3BEE63"/>
        <w:category>
          <w:name w:val="General"/>
          <w:gallery w:val="placeholder"/>
        </w:category>
        <w:types>
          <w:type w:val="bbPlcHdr"/>
        </w:types>
        <w:behaviors>
          <w:behavior w:val="content"/>
        </w:behaviors>
        <w:guid w:val="{3F6A63CA-5466-4F2B-80C9-B89607FF3574}"/>
      </w:docPartPr>
      <w:docPartBody>
        <w:p w:rsidR="00D43EB1" w:rsidRDefault="00C46EAA" w:rsidP="00C46EAA">
          <w:pPr>
            <w:pStyle w:val="E13967C3FF284E3192E921D7FB3BEE63"/>
          </w:pPr>
          <w:r w:rsidRPr="00CD055D">
            <w:rPr>
              <w:rStyle w:val="PlaceholderText"/>
              <w:sz w:val="16"/>
              <w:szCs w:val="16"/>
            </w:rPr>
            <w:t>[Insert]</w:t>
          </w:r>
        </w:p>
      </w:docPartBody>
    </w:docPart>
    <w:docPart>
      <w:docPartPr>
        <w:name w:val="D603B883BA1B46F98F94A6B50E58511D"/>
        <w:category>
          <w:name w:val="General"/>
          <w:gallery w:val="placeholder"/>
        </w:category>
        <w:types>
          <w:type w:val="bbPlcHdr"/>
        </w:types>
        <w:behaviors>
          <w:behavior w:val="content"/>
        </w:behaviors>
        <w:guid w:val="{978CAEBF-90AF-49E0-BDED-A0F63A1950C4}"/>
      </w:docPartPr>
      <w:docPartBody>
        <w:p w:rsidR="00D43EB1" w:rsidRDefault="00C46EAA" w:rsidP="00C46EAA">
          <w:pPr>
            <w:pStyle w:val="D603B883BA1B46F98F94A6B50E58511D"/>
          </w:pPr>
          <w:r w:rsidRPr="00CD055D">
            <w:rPr>
              <w:rStyle w:val="PlaceholderText"/>
              <w:sz w:val="16"/>
              <w:szCs w:val="16"/>
            </w:rPr>
            <w:t>[Insert]</w:t>
          </w:r>
        </w:p>
      </w:docPartBody>
    </w:docPart>
    <w:docPart>
      <w:docPartPr>
        <w:name w:val="63B9D3111EEC4698B0F68DAA8E00DCDF"/>
        <w:category>
          <w:name w:val="General"/>
          <w:gallery w:val="placeholder"/>
        </w:category>
        <w:types>
          <w:type w:val="bbPlcHdr"/>
        </w:types>
        <w:behaviors>
          <w:behavior w:val="content"/>
        </w:behaviors>
        <w:guid w:val="{3F2B174A-18F9-4300-9656-1B459D4A4197}"/>
      </w:docPartPr>
      <w:docPartBody>
        <w:p w:rsidR="008D65EE" w:rsidRDefault="00756A74" w:rsidP="00756A74">
          <w:pPr>
            <w:pStyle w:val="63B9D3111EEC4698B0F68DAA8E00DCDF1"/>
          </w:pPr>
          <w:r w:rsidRPr="007913E8">
            <w:rPr>
              <w:rStyle w:val="PlaceholderText"/>
              <w:color w:val="auto"/>
              <w:sz w:val="16"/>
              <w:szCs w:val="16"/>
            </w:rPr>
            <w:t>[Insert]</w:t>
          </w:r>
        </w:p>
      </w:docPartBody>
    </w:docPart>
    <w:docPart>
      <w:docPartPr>
        <w:name w:val="BE0166536C784CE9993DE846BDC2B902"/>
        <w:category>
          <w:name w:val="General"/>
          <w:gallery w:val="placeholder"/>
        </w:category>
        <w:types>
          <w:type w:val="bbPlcHdr"/>
        </w:types>
        <w:behaviors>
          <w:behavior w:val="content"/>
        </w:behaviors>
        <w:guid w:val="{A3199529-7951-4892-B30F-A228B321D6FA}"/>
      </w:docPartPr>
      <w:docPartBody>
        <w:p w:rsidR="008D65EE" w:rsidRDefault="00756A74" w:rsidP="00756A74">
          <w:pPr>
            <w:pStyle w:val="BE0166536C784CE9993DE846BDC2B9021"/>
          </w:pPr>
          <w:r w:rsidRPr="007913E8">
            <w:rPr>
              <w:rStyle w:val="PlaceholderText"/>
              <w:color w:val="auto"/>
              <w:sz w:val="16"/>
              <w:szCs w:val="16"/>
            </w:rPr>
            <w:t>[Insert]</w:t>
          </w:r>
        </w:p>
      </w:docPartBody>
    </w:docPart>
    <w:docPart>
      <w:docPartPr>
        <w:name w:val="598565F6686642BF862E75D09DF492F5"/>
        <w:category>
          <w:name w:val="General"/>
          <w:gallery w:val="placeholder"/>
        </w:category>
        <w:types>
          <w:type w:val="bbPlcHdr"/>
        </w:types>
        <w:behaviors>
          <w:behavior w:val="content"/>
        </w:behaviors>
        <w:guid w:val="{7A7766E6-CEEC-4821-A07E-247917AF7153}"/>
      </w:docPartPr>
      <w:docPartBody>
        <w:p w:rsidR="008D65EE" w:rsidRDefault="00652801" w:rsidP="00652801">
          <w:pPr>
            <w:pStyle w:val="598565F6686642BF862E75D09DF492F5"/>
          </w:pPr>
          <w:r w:rsidRPr="007913E8">
            <w:rPr>
              <w:rStyle w:val="PlaceholderText"/>
              <w:sz w:val="16"/>
              <w:szCs w:val="16"/>
            </w:rPr>
            <w:t>[Insert]</w:t>
          </w:r>
        </w:p>
      </w:docPartBody>
    </w:docPart>
    <w:docPart>
      <w:docPartPr>
        <w:name w:val="280E2E3EB1E54EA0A33E0512D3F8ED42"/>
        <w:category>
          <w:name w:val="General"/>
          <w:gallery w:val="placeholder"/>
        </w:category>
        <w:types>
          <w:type w:val="bbPlcHdr"/>
        </w:types>
        <w:behaviors>
          <w:behavior w:val="content"/>
        </w:behaviors>
        <w:guid w:val="{0EBCB903-0558-4A96-BFF1-084E5358216D}"/>
      </w:docPartPr>
      <w:docPartBody>
        <w:p w:rsidR="008D65EE" w:rsidRDefault="00756A74" w:rsidP="00756A74">
          <w:pPr>
            <w:pStyle w:val="280E2E3EB1E54EA0A33E0512D3F8ED421"/>
          </w:pPr>
          <w:r w:rsidRPr="007913E8">
            <w:rPr>
              <w:rStyle w:val="PlaceholderText"/>
              <w:color w:val="auto"/>
              <w:sz w:val="16"/>
              <w:szCs w:val="16"/>
            </w:rPr>
            <w:t>[Insert]</w:t>
          </w:r>
        </w:p>
      </w:docPartBody>
    </w:docPart>
    <w:docPart>
      <w:docPartPr>
        <w:name w:val="0DAE7D39C68D4DEBAA1A1329BA91C0B3"/>
        <w:category>
          <w:name w:val="General"/>
          <w:gallery w:val="placeholder"/>
        </w:category>
        <w:types>
          <w:type w:val="bbPlcHdr"/>
        </w:types>
        <w:behaviors>
          <w:behavior w:val="content"/>
        </w:behaviors>
        <w:guid w:val="{07F14394-DDA9-42E2-BE87-CEF05FB51605}"/>
      </w:docPartPr>
      <w:docPartBody>
        <w:p w:rsidR="008D65EE" w:rsidRDefault="00756A74" w:rsidP="00756A74">
          <w:pPr>
            <w:pStyle w:val="0DAE7D39C68D4DEBAA1A1329BA91C0B31"/>
          </w:pPr>
          <w:r w:rsidRPr="007913E8">
            <w:rPr>
              <w:rStyle w:val="PlaceholderText"/>
              <w:color w:val="auto"/>
              <w:sz w:val="16"/>
              <w:szCs w:val="16"/>
            </w:rPr>
            <w:t>[Insert]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4C8"/>
    <w:rsid w:val="00046C4E"/>
    <w:rsid w:val="00061154"/>
    <w:rsid w:val="0007364D"/>
    <w:rsid w:val="00091DA4"/>
    <w:rsid w:val="00102A5B"/>
    <w:rsid w:val="0014010A"/>
    <w:rsid w:val="00144C21"/>
    <w:rsid w:val="00160E68"/>
    <w:rsid w:val="00167629"/>
    <w:rsid w:val="00172D16"/>
    <w:rsid w:val="001C5997"/>
    <w:rsid w:val="002523FB"/>
    <w:rsid w:val="00304D88"/>
    <w:rsid w:val="003271F5"/>
    <w:rsid w:val="00345F05"/>
    <w:rsid w:val="00351528"/>
    <w:rsid w:val="00395C4C"/>
    <w:rsid w:val="003F3E5B"/>
    <w:rsid w:val="00456CB8"/>
    <w:rsid w:val="00496C12"/>
    <w:rsid w:val="005314D6"/>
    <w:rsid w:val="0055564B"/>
    <w:rsid w:val="00566AF4"/>
    <w:rsid w:val="0059600D"/>
    <w:rsid w:val="005A2BB3"/>
    <w:rsid w:val="005A7ED8"/>
    <w:rsid w:val="00652801"/>
    <w:rsid w:val="00673FEE"/>
    <w:rsid w:val="00677FA7"/>
    <w:rsid w:val="006844B3"/>
    <w:rsid w:val="006A02B4"/>
    <w:rsid w:val="00747EC6"/>
    <w:rsid w:val="00756A74"/>
    <w:rsid w:val="00770D5F"/>
    <w:rsid w:val="0077446C"/>
    <w:rsid w:val="007B308B"/>
    <w:rsid w:val="0081664B"/>
    <w:rsid w:val="0086128C"/>
    <w:rsid w:val="008B553F"/>
    <w:rsid w:val="008D65EE"/>
    <w:rsid w:val="00931EA7"/>
    <w:rsid w:val="009537C3"/>
    <w:rsid w:val="00981656"/>
    <w:rsid w:val="009863AE"/>
    <w:rsid w:val="0099268F"/>
    <w:rsid w:val="00A30D2D"/>
    <w:rsid w:val="00A454C8"/>
    <w:rsid w:val="00A94342"/>
    <w:rsid w:val="00B119F3"/>
    <w:rsid w:val="00B52147"/>
    <w:rsid w:val="00B648D5"/>
    <w:rsid w:val="00B84829"/>
    <w:rsid w:val="00BE2310"/>
    <w:rsid w:val="00C04A73"/>
    <w:rsid w:val="00C46EAA"/>
    <w:rsid w:val="00C74B92"/>
    <w:rsid w:val="00D3762E"/>
    <w:rsid w:val="00D43EB1"/>
    <w:rsid w:val="00D46510"/>
    <w:rsid w:val="00DC5337"/>
    <w:rsid w:val="00DC6CA0"/>
    <w:rsid w:val="00DF208E"/>
    <w:rsid w:val="00E27ABF"/>
    <w:rsid w:val="00E43F48"/>
    <w:rsid w:val="00E65D90"/>
    <w:rsid w:val="00EB6429"/>
    <w:rsid w:val="00ED4DD3"/>
    <w:rsid w:val="00F15D6B"/>
    <w:rsid w:val="00F7121F"/>
    <w:rsid w:val="00FE4C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rsid w:val="00756A74"/>
    <w:rPr>
      <w:color w:val="808080"/>
    </w:rPr>
  </w:style>
  <w:style w:type="paragraph" w:customStyle="1" w:styleId="5E3B347A1E7A47DAADB126148B4865C4">
    <w:name w:val="5E3B347A1E7A47DAADB126148B4865C4"/>
    <w:rsid w:val="00C46EAA"/>
    <w:pPr>
      <w:spacing w:line="278" w:lineRule="auto"/>
    </w:pPr>
    <w:rPr>
      <w:kern w:val="2"/>
      <w:sz w:val="24"/>
      <w:szCs w:val="24"/>
      <w14:ligatures w14:val="standardContextual"/>
    </w:rPr>
  </w:style>
  <w:style w:type="paragraph" w:customStyle="1" w:styleId="5C426DB674C8486DB17991D14E7A5730">
    <w:name w:val="5C426DB674C8486DB17991D14E7A5730"/>
    <w:rsid w:val="00C46EAA"/>
    <w:pPr>
      <w:spacing w:line="278" w:lineRule="auto"/>
    </w:pPr>
    <w:rPr>
      <w:kern w:val="2"/>
      <w:sz w:val="24"/>
      <w:szCs w:val="24"/>
      <w14:ligatures w14:val="standardContextual"/>
    </w:rPr>
  </w:style>
  <w:style w:type="paragraph" w:customStyle="1" w:styleId="E13967C3FF284E3192E921D7FB3BEE63">
    <w:name w:val="E13967C3FF284E3192E921D7FB3BEE63"/>
    <w:rsid w:val="00C46EAA"/>
    <w:pPr>
      <w:spacing w:line="278" w:lineRule="auto"/>
    </w:pPr>
    <w:rPr>
      <w:kern w:val="2"/>
      <w:sz w:val="24"/>
      <w:szCs w:val="24"/>
      <w14:ligatures w14:val="standardContextual"/>
    </w:rPr>
  </w:style>
  <w:style w:type="paragraph" w:customStyle="1" w:styleId="D603B883BA1B46F98F94A6B50E58511D">
    <w:name w:val="D603B883BA1B46F98F94A6B50E58511D"/>
    <w:rsid w:val="00C46EAA"/>
    <w:pPr>
      <w:spacing w:line="278" w:lineRule="auto"/>
    </w:pPr>
    <w:rPr>
      <w:kern w:val="2"/>
      <w:sz w:val="24"/>
      <w:szCs w:val="24"/>
      <w14:ligatures w14:val="standardContextual"/>
    </w:rPr>
  </w:style>
  <w:style w:type="paragraph" w:customStyle="1" w:styleId="F09520AD99DE4745A4B86AD873ADB85212">
    <w:name w:val="F09520AD99DE4745A4B86AD873ADB85212"/>
    <w:rsid w:val="00B648D5"/>
    <w:pPr>
      <w:spacing w:before="60" w:after="60" w:line="240" w:lineRule="auto"/>
    </w:pPr>
    <w:rPr>
      <w:rFonts w:ascii="Arial" w:eastAsia="Times New Roman" w:hAnsi="Arial" w:cs="Times New Roman"/>
      <w:sz w:val="20"/>
      <w:szCs w:val="20"/>
      <w:lang w:eastAsia="en-US"/>
    </w:rPr>
  </w:style>
  <w:style w:type="paragraph" w:customStyle="1" w:styleId="2F0E06D6312B4ADF9732D070925F98B22">
    <w:name w:val="2F0E06D6312B4ADF9732D070925F98B22"/>
    <w:rsid w:val="00B648D5"/>
    <w:pPr>
      <w:spacing w:before="60" w:after="60" w:line="240" w:lineRule="auto"/>
    </w:pPr>
    <w:rPr>
      <w:rFonts w:ascii="Arial" w:eastAsia="Times New Roman" w:hAnsi="Arial" w:cs="Times New Roman"/>
      <w:sz w:val="20"/>
      <w:szCs w:val="20"/>
      <w:lang w:eastAsia="en-US"/>
    </w:rPr>
  </w:style>
  <w:style w:type="paragraph" w:customStyle="1" w:styleId="598565F6686642BF862E75D09DF492F5">
    <w:name w:val="598565F6686642BF862E75D09DF492F5"/>
    <w:rsid w:val="00652801"/>
    <w:pPr>
      <w:spacing w:line="278" w:lineRule="auto"/>
    </w:pPr>
    <w:rPr>
      <w:kern w:val="2"/>
      <w:sz w:val="24"/>
      <w:szCs w:val="24"/>
      <w14:ligatures w14:val="standardContextual"/>
    </w:rPr>
  </w:style>
  <w:style w:type="paragraph" w:customStyle="1" w:styleId="DD358E0E4CAA4676A6CA69950DE739F71">
    <w:name w:val="DD358E0E4CAA4676A6CA69950DE739F71"/>
    <w:rsid w:val="00756A74"/>
    <w:pPr>
      <w:spacing w:before="60" w:after="60" w:line="240" w:lineRule="auto"/>
    </w:pPr>
    <w:rPr>
      <w:rFonts w:ascii="Arial" w:eastAsia="Times New Roman" w:hAnsi="Arial" w:cs="Times New Roman"/>
      <w:sz w:val="20"/>
      <w:szCs w:val="20"/>
      <w:lang w:eastAsia="en-US"/>
    </w:rPr>
  </w:style>
  <w:style w:type="paragraph" w:customStyle="1" w:styleId="92B396BD17F947019D1555BA399D39691">
    <w:name w:val="92B396BD17F947019D1555BA399D39691"/>
    <w:rsid w:val="00756A74"/>
    <w:pPr>
      <w:spacing w:before="60" w:after="60" w:line="240" w:lineRule="auto"/>
    </w:pPr>
    <w:rPr>
      <w:rFonts w:ascii="Arial" w:eastAsia="Times New Roman" w:hAnsi="Arial" w:cs="Times New Roman"/>
      <w:sz w:val="20"/>
      <w:szCs w:val="20"/>
      <w:lang w:eastAsia="en-US"/>
    </w:rPr>
  </w:style>
  <w:style w:type="paragraph" w:customStyle="1" w:styleId="454E402D094F4188B5CA7D015DBBE1A51">
    <w:name w:val="454E402D094F4188B5CA7D015DBBE1A51"/>
    <w:rsid w:val="00756A74"/>
    <w:pPr>
      <w:spacing w:before="60" w:after="60" w:line="240" w:lineRule="auto"/>
    </w:pPr>
    <w:rPr>
      <w:rFonts w:ascii="Arial" w:eastAsia="Times New Roman" w:hAnsi="Arial" w:cs="Times New Roman"/>
      <w:sz w:val="20"/>
      <w:szCs w:val="20"/>
      <w:lang w:eastAsia="en-US"/>
    </w:rPr>
  </w:style>
  <w:style w:type="paragraph" w:customStyle="1" w:styleId="E6C7AD065145402E98B3F63B9B6FB1881">
    <w:name w:val="E6C7AD065145402E98B3F63B9B6FB1881"/>
    <w:rsid w:val="00756A74"/>
    <w:pPr>
      <w:spacing w:before="60" w:after="60" w:line="240" w:lineRule="auto"/>
    </w:pPr>
    <w:rPr>
      <w:rFonts w:ascii="Arial" w:eastAsia="Times New Roman" w:hAnsi="Arial" w:cs="Times New Roman"/>
      <w:sz w:val="20"/>
      <w:szCs w:val="20"/>
      <w:lang w:eastAsia="en-US"/>
    </w:rPr>
  </w:style>
  <w:style w:type="paragraph" w:customStyle="1" w:styleId="788911C9C7BA4A2393377D7DF6C518D51">
    <w:name w:val="788911C9C7BA4A2393377D7DF6C518D51"/>
    <w:rsid w:val="00756A74"/>
    <w:pPr>
      <w:spacing w:before="60" w:after="60" w:line="240" w:lineRule="auto"/>
    </w:pPr>
    <w:rPr>
      <w:rFonts w:ascii="Arial" w:eastAsia="Times New Roman" w:hAnsi="Arial" w:cs="Times New Roman"/>
      <w:sz w:val="20"/>
      <w:szCs w:val="20"/>
      <w:lang w:eastAsia="en-US"/>
    </w:rPr>
  </w:style>
  <w:style w:type="paragraph" w:customStyle="1" w:styleId="A183D9D188724E5A91509F84A4ECA26C1">
    <w:name w:val="A183D9D188724E5A91509F84A4ECA26C1"/>
    <w:rsid w:val="00756A74"/>
    <w:pPr>
      <w:spacing w:before="60" w:after="60" w:line="240" w:lineRule="auto"/>
    </w:pPr>
    <w:rPr>
      <w:rFonts w:ascii="Arial" w:eastAsia="Times New Roman" w:hAnsi="Arial" w:cs="Times New Roman"/>
      <w:sz w:val="20"/>
      <w:szCs w:val="20"/>
      <w:lang w:eastAsia="en-US"/>
    </w:rPr>
  </w:style>
  <w:style w:type="paragraph" w:customStyle="1" w:styleId="F226F9E9676E493980E21B804EE8F6711">
    <w:name w:val="F226F9E9676E493980E21B804EE8F6711"/>
    <w:rsid w:val="00756A74"/>
    <w:pPr>
      <w:spacing w:before="60" w:after="60" w:line="240" w:lineRule="auto"/>
    </w:pPr>
    <w:rPr>
      <w:rFonts w:ascii="Arial" w:eastAsia="Times New Roman" w:hAnsi="Arial" w:cs="Times New Roman"/>
      <w:sz w:val="20"/>
      <w:szCs w:val="20"/>
      <w:lang w:eastAsia="en-US"/>
    </w:rPr>
  </w:style>
  <w:style w:type="paragraph" w:customStyle="1" w:styleId="D86A2E020DAD42B49FA1AD77D8FC548C1">
    <w:name w:val="D86A2E020DAD42B49FA1AD77D8FC548C1"/>
    <w:rsid w:val="00756A74"/>
    <w:pPr>
      <w:spacing w:before="60" w:after="60" w:line="240" w:lineRule="auto"/>
    </w:pPr>
    <w:rPr>
      <w:rFonts w:ascii="Arial" w:eastAsia="Times New Roman" w:hAnsi="Arial" w:cs="Times New Roman"/>
      <w:sz w:val="20"/>
      <w:szCs w:val="20"/>
      <w:lang w:eastAsia="en-US"/>
    </w:rPr>
  </w:style>
  <w:style w:type="paragraph" w:customStyle="1" w:styleId="09B9BE7757184381B954B7EB6C08EA371">
    <w:name w:val="09B9BE7757184381B954B7EB6C08EA371"/>
    <w:rsid w:val="00756A74"/>
    <w:pPr>
      <w:spacing w:before="60" w:after="60" w:line="240" w:lineRule="auto"/>
    </w:pPr>
    <w:rPr>
      <w:rFonts w:ascii="Arial" w:eastAsia="Times New Roman" w:hAnsi="Arial" w:cs="Times New Roman"/>
      <w:sz w:val="20"/>
      <w:szCs w:val="20"/>
      <w:lang w:eastAsia="en-US"/>
    </w:rPr>
  </w:style>
  <w:style w:type="paragraph" w:customStyle="1" w:styleId="3A5A3BA7F1A747268CCFE83D3349C8FB1">
    <w:name w:val="3A5A3BA7F1A747268CCFE83D3349C8FB1"/>
    <w:rsid w:val="00756A74"/>
    <w:pPr>
      <w:spacing w:before="60" w:after="60" w:line="240" w:lineRule="auto"/>
    </w:pPr>
    <w:rPr>
      <w:rFonts w:ascii="Arial" w:eastAsia="Times New Roman" w:hAnsi="Arial" w:cs="Times New Roman"/>
      <w:sz w:val="20"/>
      <w:szCs w:val="20"/>
      <w:lang w:eastAsia="en-US"/>
    </w:rPr>
  </w:style>
  <w:style w:type="paragraph" w:customStyle="1" w:styleId="1FA7BD0BAC1D44F09A784AF34F5D4F981">
    <w:name w:val="1FA7BD0BAC1D44F09A784AF34F5D4F981"/>
    <w:rsid w:val="00756A74"/>
    <w:pPr>
      <w:spacing w:before="60" w:after="60" w:line="240" w:lineRule="auto"/>
    </w:pPr>
    <w:rPr>
      <w:rFonts w:ascii="Arial" w:eastAsia="Times New Roman" w:hAnsi="Arial" w:cs="Times New Roman"/>
      <w:sz w:val="20"/>
      <w:szCs w:val="20"/>
      <w:lang w:eastAsia="en-US"/>
    </w:rPr>
  </w:style>
  <w:style w:type="paragraph" w:customStyle="1" w:styleId="3596C78B108E41EDA83F58441F8DE7E01">
    <w:name w:val="3596C78B108E41EDA83F58441F8DE7E01"/>
    <w:rsid w:val="00756A74"/>
    <w:pPr>
      <w:spacing w:before="60" w:after="60" w:line="240" w:lineRule="auto"/>
    </w:pPr>
    <w:rPr>
      <w:rFonts w:ascii="Arial" w:eastAsia="Times New Roman" w:hAnsi="Arial" w:cs="Times New Roman"/>
      <w:sz w:val="20"/>
      <w:szCs w:val="20"/>
      <w:lang w:eastAsia="en-US"/>
    </w:rPr>
  </w:style>
  <w:style w:type="paragraph" w:customStyle="1" w:styleId="90D8E0CC898346E895E9FDA5FB8DC68F1">
    <w:name w:val="90D8E0CC898346E895E9FDA5FB8DC68F1"/>
    <w:rsid w:val="00756A74"/>
    <w:pPr>
      <w:spacing w:before="60" w:after="60" w:line="240" w:lineRule="auto"/>
    </w:pPr>
    <w:rPr>
      <w:rFonts w:ascii="Arial" w:eastAsia="Times New Roman" w:hAnsi="Arial" w:cs="Times New Roman"/>
      <w:sz w:val="20"/>
      <w:szCs w:val="20"/>
      <w:lang w:eastAsia="en-US"/>
    </w:rPr>
  </w:style>
  <w:style w:type="paragraph" w:customStyle="1" w:styleId="63B9D3111EEC4698B0F68DAA8E00DCDF1">
    <w:name w:val="63B9D3111EEC4698B0F68DAA8E00DCDF1"/>
    <w:rsid w:val="00756A74"/>
    <w:pPr>
      <w:spacing w:before="60" w:after="60" w:line="240" w:lineRule="auto"/>
    </w:pPr>
    <w:rPr>
      <w:rFonts w:ascii="Arial" w:eastAsia="Times New Roman" w:hAnsi="Arial" w:cs="Times New Roman"/>
      <w:sz w:val="20"/>
      <w:szCs w:val="20"/>
      <w:lang w:eastAsia="en-US"/>
    </w:rPr>
  </w:style>
  <w:style w:type="paragraph" w:customStyle="1" w:styleId="280E2E3EB1E54EA0A33E0512D3F8ED421">
    <w:name w:val="280E2E3EB1E54EA0A33E0512D3F8ED421"/>
    <w:rsid w:val="00756A74"/>
    <w:pPr>
      <w:spacing w:before="60" w:after="60" w:line="240" w:lineRule="auto"/>
    </w:pPr>
    <w:rPr>
      <w:rFonts w:ascii="Arial" w:eastAsia="Times New Roman" w:hAnsi="Arial" w:cs="Times New Roman"/>
      <w:sz w:val="20"/>
      <w:szCs w:val="20"/>
      <w:lang w:eastAsia="en-US"/>
    </w:rPr>
  </w:style>
  <w:style w:type="paragraph" w:customStyle="1" w:styleId="BE0166536C784CE9993DE846BDC2B9021">
    <w:name w:val="BE0166536C784CE9993DE846BDC2B9021"/>
    <w:rsid w:val="00756A74"/>
    <w:pPr>
      <w:spacing w:before="60" w:after="60" w:line="240" w:lineRule="auto"/>
    </w:pPr>
    <w:rPr>
      <w:rFonts w:ascii="Arial" w:eastAsia="Times New Roman" w:hAnsi="Arial" w:cs="Times New Roman"/>
      <w:sz w:val="20"/>
      <w:szCs w:val="20"/>
      <w:lang w:eastAsia="en-US"/>
    </w:rPr>
  </w:style>
  <w:style w:type="paragraph" w:customStyle="1" w:styleId="0DAE7D39C68D4DEBAA1A1329BA91C0B31">
    <w:name w:val="0DAE7D39C68D4DEBAA1A1329BA91C0B31"/>
    <w:rsid w:val="00756A74"/>
    <w:pPr>
      <w:spacing w:before="60" w:after="60" w:line="240" w:lineRule="auto"/>
    </w:pPr>
    <w:rPr>
      <w:rFonts w:ascii="Arial" w:eastAsia="Times New Roman" w:hAnsi="Arial" w:cs="Times New Roman"/>
      <w:sz w:val="20"/>
      <w:szCs w:val="20"/>
      <w:lang w:eastAsia="en-US"/>
    </w:rPr>
  </w:style>
  <w:style w:type="paragraph" w:customStyle="1" w:styleId="72A1FD21708343969FAF2003E175AF361">
    <w:name w:val="72A1FD21708343969FAF2003E175AF361"/>
    <w:rsid w:val="00756A74"/>
    <w:pPr>
      <w:spacing w:before="60" w:after="60" w:line="240" w:lineRule="auto"/>
    </w:pPr>
    <w:rPr>
      <w:rFonts w:ascii="Arial" w:eastAsia="Times New Roman" w:hAnsi="Arial" w:cs="Times New Roman"/>
      <w:sz w:val="20"/>
      <w:szCs w:val="20"/>
      <w:lang w:eastAsia="en-US"/>
    </w:rPr>
  </w:style>
  <w:style w:type="paragraph" w:customStyle="1" w:styleId="746A0F08962F4A88BC24EC3604C34E171">
    <w:name w:val="746A0F08962F4A88BC24EC3604C34E171"/>
    <w:rsid w:val="00756A74"/>
    <w:pPr>
      <w:spacing w:before="60" w:after="60" w:line="240" w:lineRule="auto"/>
    </w:pPr>
    <w:rPr>
      <w:rFonts w:ascii="Arial" w:eastAsia="Times New Roman" w:hAnsi="Arial" w:cs="Times New Roman"/>
      <w:sz w:val="20"/>
      <w:szCs w:val="20"/>
      <w:lang w:eastAsia="en-US"/>
    </w:rPr>
  </w:style>
  <w:style w:type="paragraph" w:customStyle="1" w:styleId="3789C1A2998D42E5A09559373107D9161">
    <w:name w:val="3789C1A2998D42E5A09559373107D9161"/>
    <w:rsid w:val="00756A74"/>
    <w:pPr>
      <w:spacing w:before="60" w:after="60" w:line="240" w:lineRule="auto"/>
    </w:pPr>
    <w:rPr>
      <w:rFonts w:ascii="Arial" w:eastAsia="Times New Roman" w:hAnsi="Arial" w:cs="Times New Roman"/>
      <w:sz w:val="20"/>
      <w:szCs w:val="20"/>
      <w:lang w:eastAsia="en-US"/>
    </w:rPr>
  </w:style>
  <w:style w:type="paragraph" w:customStyle="1" w:styleId="2B0CD9EC6A974095B69F42915F8EAC4A1">
    <w:name w:val="2B0CD9EC6A974095B69F42915F8EAC4A1"/>
    <w:rsid w:val="00756A74"/>
    <w:pPr>
      <w:spacing w:before="60" w:after="60" w:line="240" w:lineRule="auto"/>
    </w:pPr>
    <w:rPr>
      <w:rFonts w:ascii="Arial" w:eastAsia="Times New Roman" w:hAnsi="Arial" w:cs="Times New Roman"/>
      <w:sz w:val="20"/>
      <w:szCs w:val="20"/>
      <w:lang w:eastAsia="en-US"/>
    </w:rPr>
  </w:style>
  <w:style w:type="paragraph" w:customStyle="1" w:styleId="67E5381ED8674CDBBF237F1EAB35174B1">
    <w:name w:val="67E5381ED8674CDBBF237F1EAB35174B1"/>
    <w:rsid w:val="00756A74"/>
    <w:pPr>
      <w:spacing w:before="60" w:after="60" w:line="240" w:lineRule="auto"/>
    </w:pPr>
    <w:rPr>
      <w:rFonts w:ascii="Arial" w:eastAsia="Times New Roman" w:hAnsi="Arial" w:cs="Times New Roman"/>
      <w:sz w:val="20"/>
      <w:szCs w:val="20"/>
      <w:lang w:eastAsia="en-US"/>
    </w:rPr>
  </w:style>
  <w:style w:type="paragraph" w:customStyle="1" w:styleId="CBDF005292DE46F4BEBD2F1C36EA5A981">
    <w:name w:val="CBDF005292DE46F4BEBD2F1C36EA5A981"/>
    <w:rsid w:val="00756A74"/>
    <w:pPr>
      <w:spacing w:before="60" w:after="60" w:line="240" w:lineRule="auto"/>
    </w:pPr>
    <w:rPr>
      <w:rFonts w:ascii="Arial" w:eastAsia="Times New Roman" w:hAnsi="Arial" w:cs="Times New Roman"/>
      <w:sz w:val="20"/>
      <w:szCs w:val="20"/>
      <w:lang w:eastAsia="en-US"/>
    </w:rPr>
  </w:style>
  <w:style w:type="paragraph" w:customStyle="1" w:styleId="302B0A46765740D3AD754712E648471A1">
    <w:name w:val="302B0A46765740D3AD754712E648471A1"/>
    <w:rsid w:val="00756A74"/>
    <w:pPr>
      <w:spacing w:before="60" w:after="60" w:line="240" w:lineRule="auto"/>
    </w:pPr>
    <w:rPr>
      <w:rFonts w:ascii="Arial" w:eastAsia="Times New Roman" w:hAnsi="Arial" w:cs="Times New Roman"/>
      <w:sz w:val="20"/>
      <w:szCs w:val="20"/>
      <w:lang w:eastAsia="en-US"/>
    </w:rPr>
  </w:style>
  <w:style w:type="paragraph" w:customStyle="1" w:styleId="066F388ABBF3410E887C0D2821D830311">
    <w:name w:val="066F388ABBF3410E887C0D2821D830311"/>
    <w:rsid w:val="00756A74"/>
    <w:pPr>
      <w:spacing w:before="60" w:after="60" w:line="240" w:lineRule="auto"/>
    </w:pPr>
    <w:rPr>
      <w:rFonts w:ascii="Arial" w:eastAsia="Times New Roman" w:hAnsi="Arial" w:cs="Times New Roman"/>
      <w:sz w:val="20"/>
      <w:szCs w:val="20"/>
      <w:lang w:eastAsia="en-US"/>
    </w:rPr>
  </w:style>
  <w:style w:type="paragraph" w:customStyle="1" w:styleId="383E6AAEEBD14C4AA70C0225488833ED1">
    <w:name w:val="383E6AAEEBD14C4AA70C0225488833ED1"/>
    <w:rsid w:val="00756A74"/>
    <w:pPr>
      <w:spacing w:before="60" w:after="60" w:line="240" w:lineRule="auto"/>
    </w:pPr>
    <w:rPr>
      <w:rFonts w:ascii="Arial" w:eastAsia="Times New Roman" w:hAnsi="Arial" w:cs="Times New Roman"/>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8129DA249F654FA8462D8F9795A50E" ma:contentTypeVersion="" ma:contentTypeDescription="Create a new document." ma:contentTypeScope="" ma:versionID="e6235ea936d72b86933a6be0687ef339">
  <xsd:schema xmlns:xsd="http://www.w3.org/2001/XMLSchema" xmlns:xs="http://www.w3.org/2001/XMLSchema" xmlns:p="http://schemas.microsoft.com/office/2006/metadata/properties" xmlns:ns2="02549FF0-2316-4332-8C83-AEECF65A1DE3" xmlns:ns3="02549ff0-2316-4332-8c83-aeecf65a1de3" xmlns:ns4="db50d7e9-ed42-42fb-ade4-11fb6fb5c797" xmlns:ns5="77706e6e-e5b1-42b5-afaf-8f3110d6604a" targetNamespace="http://schemas.microsoft.com/office/2006/metadata/properties" ma:root="true" ma:fieldsID="d30cd1b6336eb977eeab44f25944f7b3" ns2:_="" ns3:_="" ns4:_="" ns5:_="">
    <xsd:import namespace="02549FF0-2316-4332-8C83-AEECF65A1DE3"/>
    <xsd:import namespace="02549ff0-2316-4332-8c83-aeecf65a1de3"/>
    <xsd:import namespace="db50d7e9-ed42-42fb-ade4-11fb6fb5c797"/>
    <xsd:import namespace="77706e6e-e5b1-42b5-afaf-8f3110d6604a"/>
    <xsd:element name="properties">
      <xsd:complexType>
        <xsd:sequence>
          <xsd:element name="documentManagement">
            <xsd:complexType>
              <xsd:all>
                <xsd:element ref="ns2:MediaServiceMetadata" minOccurs="0"/>
                <xsd:element ref="ns2: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5:SharedWithUsers" minOccurs="0"/>
                <xsd:element ref="ns5:SharedWithDetails" minOccurs="0"/>
                <xsd:element ref="ns3:MediaServiceObjectDetectorVersions" minOccurs="0"/>
                <xsd:element ref="ns3:Whe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49FF0-2316-4332-8C83-AEECF65A1D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49ff0-2316-4332-8c83-aeecf65a1de3"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0964440-26cf-4116-9cc4-0a071263a07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When" ma:index="21" nillable="true" ma:displayName="When" ma:format="DateOnly" ma:internalName="When">
      <xsd:simpleType>
        <xsd:restriction base="dms:DateTim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50d7e9-ed42-42fb-ade4-11fb6fb5c79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488b68-3702-4bca-93d5-384b20d6cfc4}" ma:internalName="TaxCatchAll" ma:showField="CatchAllData" ma:web="77706e6e-e5b1-42b5-afaf-8f3110d660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706e6e-e5b1-42b5-afaf-8f3110d6604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549ff0-2316-4332-8c83-aeecf65a1de3">
      <Terms xmlns="http://schemas.microsoft.com/office/infopath/2007/PartnerControls"/>
    </lcf76f155ced4ddcb4097134ff3c332f>
    <TaxCatchAll xmlns="db50d7e9-ed42-42fb-ade4-11fb6fb5c797" xsi:nil="true"/>
    <When xmlns="02549ff0-2316-4332-8c83-aeecf65a1de3" xsi:nil="true"/>
  </documentManagement>
</p:properties>
</file>

<file path=customXml/itemProps1.xml><?xml version="1.0" encoding="utf-8"?>
<ds:datastoreItem xmlns:ds="http://schemas.openxmlformats.org/officeDocument/2006/customXml" ds:itemID="{00536972-8A51-42D4-B8F3-7D5E41F62344}">
  <ds:schemaRefs>
    <ds:schemaRef ds:uri="http://schemas.microsoft.com/sharepoint/v3/contenttype/forms"/>
  </ds:schemaRefs>
</ds:datastoreItem>
</file>

<file path=customXml/itemProps2.xml><?xml version="1.0" encoding="utf-8"?>
<ds:datastoreItem xmlns:ds="http://schemas.openxmlformats.org/officeDocument/2006/customXml" ds:itemID="{88897757-65B3-4A45-A9B9-C9573D8E8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49FF0-2316-4332-8C83-AEECF65A1DE3"/>
    <ds:schemaRef ds:uri="02549ff0-2316-4332-8c83-aeecf65a1de3"/>
    <ds:schemaRef ds:uri="db50d7e9-ed42-42fb-ade4-11fb6fb5c797"/>
    <ds:schemaRef ds:uri="77706e6e-e5b1-42b5-afaf-8f3110d66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D86BEE-A958-4687-A97F-274720562EF5}">
  <ds:schemaRefs>
    <ds:schemaRef ds:uri="http://schemas.microsoft.com/office/2006/metadata/properties"/>
    <ds:schemaRef ds:uri="http://schemas.microsoft.com/office/infopath/2007/PartnerControls"/>
    <ds:schemaRef ds:uri="02549ff0-2316-4332-8c83-aeecf65a1de3"/>
    <ds:schemaRef ds:uri="db50d7e9-ed42-42fb-ade4-11fb6fb5c797"/>
  </ds:schemaRefs>
</ds:datastoreItem>
</file>

<file path=docMetadata/LabelInfo.xml><?xml version="1.0" encoding="utf-8"?>
<clbl:labelList xmlns:clbl="http://schemas.microsoft.com/office/2020/mipLabelMetadata">
  <clbl:label id="{b603dfd7-d93a-4381-a340-2995d8282205}" enabled="1" method="Standard" siteId="{05a0e69a-418a-47c1-9c25-9387261bf991}" contentBits="0" removed="0"/>
</clbl:labelList>
</file>

<file path=docProps/app.xml><?xml version="1.0" encoding="utf-8"?>
<Properties xmlns="http://schemas.openxmlformats.org/officeDocument/2006/extended-properties" xmlns:vt="http://schemas.openxmlformats.org/officeDocument/2006/docPropsVTypes">
  <Template>4.Template - COMPETITIVE TENDER PROCESS - Tender Response Schedule - December 2018</Template>
  <TotalTime>8</TotalTime>
  <Pages>5</Pages>
  <Words>1138</Words>
  <Characters>6492</Characters>
  <Application>Microsoft Office Word</Application>
  <DocSecurity>0</DocSecurity>
  <Lines>54</Lines>
  <Paragraphs>15</Paragraphs>
  <ScaleCrop>false</ScaleCrop>
  <Company>NSW Department of Education</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Najam Hassan (Najam Hassan)</dc:creator>
  <cp:keywords/>
  <cp:lastModifiedBy>Darcie Chan</cp:lastModifiedBy>
  <cp:revision>5</cp:revision>
  <cp:lastPrinted>2012-10-25T14:56:00Z</cp:lastPrinted>
  <dcterms:created xsi:type="dcterms:W3CDTF">2026-07-13T03:42:00Z</dcterms:created>
  <dcterms:modified xsi:type="dcterms:W3CDTF">2026-07-13T03:58:00Z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May 2013</vt:lpwstr>
  </property>
  <property fmtid="{D5CDD505-2E9C-101B-9397-08002B2CF9AE}" pid="3" name="Document number">
    <vt:lpwstr>214</vt:lpwstr>
  </property>
  <property fmtid="{D5CDD505-2E9C-101B-9397-08002B2CF9AE}" pid="4" name="ContentTypeId">
    <vt:lpwstr>0x010100248129DA249F654FA8462D8F9795A50E</vt:lpwstr>
  </property>
  <property fmtid="{D5CDD505-2E9C-101B-9397-08002B2CF9AE}" pid="5" name="GrammarlyDocumentId">
    <vt:lpwstr>214452a9dcfccd9efbade1990b39eba7b94489ff8d1ab786ff81197d5f16caa1</vt:lpwstr>
  </property>
  <property fmtid="{D5CDD505-2E9C-101B-9397-08002B2CF9AE}" pid="6" name="MSIP_Label_b603dfd7-d93a-4381-a340-2995d8282205_Enabled">
    <vt:lpwstr>true</vt:lpwstr>
  </property>
  <property fmtid="{D5CDD505-2E9C-101B-9397-08002B2CF9AE}" pid="7" name="MSIP_Label_b603dfd7-d93a-4381-a340-2995d8282205_SetDate">
    <vt:lpwstr>2023-08-08T05:32:49Z</vt:lpwstr>
  </property>
  <property fmtid="{D5CDD505-2E9C-101B-9397-08002B2CF9AE}" pid="8" name="MSIP_Label_b603dfd7-d93a-4381-a340-2995d8282205_Method">
    <vt:lpwstr>Standard</vt:lpwstr>
  </property>
  <property fmtid="{D5CDD505-2E9C-101B-9397-08002B2CF9AE}" pid="9" name="MSIP_Label_b603dfd7-d93a-4381-a340-2995d8282205_Name">
    <vt:lpwstr>OFFICIAL</vt:lpwstr>
  </property>
  <property fmtid="{D5CDD505-2E9C-101B-9397-08002B2CF9AE}" pid="10" name="MSIP_Label_b603dfd7-d93a-4381-a340-2995d8282205_SiteId">
    <vt:lpwstr>05a0e69a-418a-47c1-9c25-9387261bf991</vt:lpwstr>
  </property>
  <property fmtid="{D5CDD505-2E9C-101B-9397-08002B2CF9AE}" pid="11" name="MSIP_Label_b603dfd7-d93a-4381-a340-2995d8282205_ActionId">
    <vt:lpwstr>08f20eac-eb83-4de8-812f-93f353b4de34</vt:lpwstr>
  </property>
  <property fmtid="{D5CDD505-2E9C-101B-9397-08002B2CF9AE}" pid="12" name="MSIP_Label_b603dfd7-d93a-4381-a340-2995d8282205_ContentBits">
    <vt:lpwstr>0</vt:lpwstr>
  </property>
  <property fmtid="{D5CDD505-2E9C-101B-9397-08002B2CF9AE}" pid="13" name="MediaServiceImageTags">
    <vt:lpwstr/>
  </property>
  <property fmtid="{D5CDD505-2E9C-101B-9397-08002B2CF9AE}" pid="14" name="Order">
    <vt:r8>163175600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